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F44B94" w14:textId="12697185" w:rsidR="006B2F86" w:rsidRDefault="00502BCD" w:rsidP="00E71FC3">
      <w:pPr>
        <w:pStyle w:val="NoSpacing"/>
      </w:pPr>
      <w:r>
        <w:rPr>
          <w:u w:val="single"/>
        </w:rPr>
        <w:t>Simon AIKEN</w:t>
      </w:r>
      <w:r>
        <w:t xml:space="preserve">     (fl.1506)</w:t>
      </w:r>
    </w:p>
    <w:p w14:paraId="7234C92A" w14:textId="2BD76A9F" w:rsidR="00502BCD" w:rsidRDefault="00502BCD" w:rsidP="00E71FC3">
      <w:pPr>
        <w:pStyle w:val="NoSpacing"/>
      </w:pPr>
      <w:r>
        <w:t>of Lydd, Kent.</w:t>
      </w:r>
    </w:p>
    <w:p w14:paraId="022223EB" w14:textId="72C88CCA" w:rsidR="00502BCD" w:rsidRDefault="00502BCD" w:rsidP="00E71FC3">
      <w:pPr>
        <w:pStyle w:val="NoSpacing"/>
      </w:pPr>
    </w:p>
    <w:p w14:paraId="12CE17DA" w14:textId="0775B0FC" w:rsidR="00502BCD" w:rsidRDefault="00502BCD" w:rsidP="00E71FC3">
      <w:pPr>
        <w:pStyle w:val="NoSpacing"/>
      </w:pPr>
    </w:p>
    <w:p w14:paraId="49135C28" w14:textId="536D4027" w:rsidR="00502BCD" w:rsidRDefault="00502BCD" w:rsidP="00E71FC3">
      <w:pPr>
        <w:pStyle w:val="NoSpacing"/>
      </w:pPr>
      <w:r>
        <w:tab/>
        <w:t>1506</w:t>
      </w:r>
      <w:r>
        <w:tab/>
        <w:t>He made his Will.</w:t>
      </w:r>
    </w:p>
    <w:p w14:paraId="2142F502" w14:textId="7C693EB1" w:rsidR="00502BCD" w:rsidRDefault="00502BCD" w:rsidP="00E71FC3">
      <w:pPr>
        <w:pStyle w:val="NoSpacing"/>
      </w:pPr>
      <w:r>
        <w:tab/>
      </w:r>
      <w:r>
        <w:tab/>
      </w:r>
      <w:r>
        <w:t>(</w:t>
      </w:r>
      <w:hyperlink r:id="rId6" w:history="1">
        <w:r w:rsidRPr="00FE0A2C">
          <w:rPr>
            <w:rStyle w:val="Hyperlink"/>
          </w:rPr>
          <w:t>https://wills.canterbury-cathedral.org</w:t>
        </w:r>
      </w:hyperlink>
      <w:r>
        <w:t xml:space="preserve">  ref.  PRC/</w:t>
      </w:r>
      <w:r>
        <w:t>32/8/130a)</w:t>
      </w:r>
    </w:p>
    <w:p w14:paraId="6C96F725" w14:textId="7694478A" w:rsidR="00502BCD" w:rsidRDefault="00502BCD" w:rsidP="00E71FC3">
      <w:pPr>
        <w:pStyle w:val="NoSpacing"/>
      </w:pPr>
    </w:p>
    <w:p w14:paraId="31897823" w14:textId="01D2AC10" w:rsidR="00502BCD" w:rsidRDefault="00502BCD" w:rsidP="00E71FC3">
      <w:pPr>
        <w:pStyle w:val="NoSpacing"/>
      </w:pPr>
    </w:p>
    <w:p w14:paraId="0A1F9105" w14:textId="6DFC6E6A" w:rsidR="00502BCD" w:rsidRPr="00502BCD" w:rsidRDefault="00502BCD" w:rsidP="00E71FC3">
      <w:pPr>
        <w:pStyle w:val="NoSpacing"/>
      </w:pPr>
      <w:r>
        <w:t>16 August 2019</w:t>
      </w:r>
      <w:bookmarkStart w:id="0" w:name="_GoBack"/>
      <w:bookmarkEnd w:id="0"/>
    </w:p>
    <w:sectPr w:rsidR="00502BCD" w:rsidRPr="00502BCD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934CC66" w14:textId="77777777" w:rsidR="00502BCD" w:rsidRDefault="00502BCD" w:rsidP="00E71FC3">
      <w:pPr>
        <w:spacing w:after="0" w:line="240" w:lineRule="auto"/>
      </w:pPr>
      <w:r>
        <w:separator/>
      </w:r>
    </w:p>
  </w:endnote>
  <w:endnote w:type="continuationSeparator" w:id="0">
    <w:p w14:paraId="169B55DF" w14:textId="77777777" w:rsidR="00502BCD" w:rsidRDefault="00502BC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2D5783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10423EA" w14:textId="77777777" w:rsidR="00502BCD" w:rsidRDefault="00502BCD" w:rsidP="00E71FC3">
      <w:pPr>
        <w:spacing w:after="0" w:line="240" w:lineRule="auto"/>
      </w:pPr>
      <w:r>
        <w:separator/>
      </w:r>
    </w:p>
  </w:footnote>
  <w:footnote w:type="continuationSeparator" w:id="0">
    <w:p w14:paraId="4D9BE832" w14:textId="77777777" w:rsidR="00502BCD" w:rsidRDefault="00502BC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2BCD"/>
    <w:rsid w:val="001A7C09"/>
    <w:rsid w:val="00502BCD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88EFF4"/>
  <w15:chartTrackingRefBased/>
  <w15:docId w15:val="{FA437D51-C7EC-4ACB-8102-22780227E4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502BC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ills.canterbury-cathedral.org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5</TotalTime>
  <Pages>1</Pages>
  <Words>30</Words>
  <Characters>173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2019-08-16T09:18:00Z</dcterms:created>
  <dcterms:modified xsi:type="dcterms:W3CDTF">2019-08-16T09:23:00Z</dcterms:modified>
</cp:coreProperties>
</file>