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857727" w14:textId="77777777" w:rsidR="0082349E" w:rsidRDefault="0082349E" w:rsidP="0082349E">
      <w:pPr>
        <w:pStyle w:val="NoSpacing"/>
        <w:rPr>
          <w:rFonts w:cs="Times New Roman"/>
        </w:rPr>
      </w:pPr>
      <w:r>
        <w:rPr>
          <w:rFonts w:cs="Times New Roman"/>
          <w:u w:val="single"/>
        </w:rPr>
        <w:t>John AGYRSTON</w:t>
      </w:r>
      <w:r>
        <w:rPr>
          <w:rFonts w:cs="Times New Roman"/>
        </w:rPr>
        <w:t xml:space="preserve">     (fl.1475)</w:t>
      </w:r>
    </w:p>
    <w:p w14:paraId="2238E0CC" w14:textId="77777777" w:rsidR="0082349E" w:rsidRDefault="0082349E" w:rsidP="0082349E">
      <w:pPr>
        <w:pStyle w:val="NoSpacing"/>
        <w:rPr>
          <w:rFonts w:cs="Times New Roman"/>
        </w:rPr>
      </w:pPr>
    </w:p>
    <w:p w14:paraId="7B14AC7A" w14:textId="77777777" w:rsidR="0082349E" w:rsidRDefault="0082349E" w:rsidP="0082349E">
      <w:pPr>
        <w:pStyle w:val="NoSpacing"/>
        <w:rPr>
          <w:rFonts w:cs="Times New Roman"/>
        </w:rPr>
      </w:pPr>
    </w:p>
    <w:p w14:paraId="6329B144" w14:textId="77777777" w:rsidR="0082349E" w:rsidRDefault="0082349E" w:rsidP="0082349E">
      <w:pPr>
        <w:pStyle w:val="NoSpacing"/>
        <w:rPr>
          <w:rFonts w:cs="Times New Roman"/>
        </w:rPr>
      </w:pPr>
      <w:r>
        <w:rPr>
          <w:rFonts w:cs="Times New Roman"/>
        </w:rPr>
        <w:t>10 Nov.1475</w:t>
      </w:r>
      <w:r>
        <w:rPr>
          <w:rFonts w:cs="Times New Roman"/>
        </w:rPr>
        <w:tab/>
        <w:t>He was on a commission of the peace for Northumberland.</w:t>
      </w:r>
    </w:p>
    <w:p w14:paraId="51825BBD" w14:textId="77777777" w:rsidR="0082349E" w:rsidRDefault="0082349E" w:rsidP="0082349E">
      <w:pPr>
        <w:pStyle w:val="NoSpacing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  <w:t>(C.P.R. 1467-77 p.624)</w:t>
      </w:r>
    </w:p>
    <w:p w14:paraId="110639EE" w14:textId="77777777" w:rsidR="0082349E" w:rsidRDefault="0082349E" w:rsidP="0082349E">
      <w:pPr>
        <w:pStyle w:val="NoSpacing"/>
        <w:rPr>
          <w:rFonts w:cs="Times New Roman"/>
        </w:rPr>
      </w:pPr>
    </w:p>
    <w:p w14:paraId="36E911E3" w14:textId="77777777" w:rsidR="0082349E" w:rsidRDefault="0082349E" w:rsidP="0082349E">
      <w:pPr>
        <w:pStyle w:val="NoSpacing"/>
        <w:rPr>
          <w:rFonts w:cs="Times New Roman"/>
        </w:rPr>
      </w:pPr>
    </w:p>
    <w:p w14:paraId="266014AC" w14:textId="77777777" w:rsidR="0082349E" w:rsidRDefault="0082349E" w:rsidP="0082349E">
      <w:pPr>
        <w:pStyle w:val="NoSpacing"/>
        <w:rPr>
          <w:rFonts w:cs="Times New Roman"/>
        </w:rPr>
      </w:pPr>
      <w:r>
        <w:rPr>
          <w:rFonts w:cs="Times New Roman"/>
        </w:rPr>
        <w:t>21 May 2026</w:t>
      </w:r>
    </w:p>
    <w:p w14:paraId="416A9DD6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EFCB37" w14:textId="77777777" w:rsidR="00FC66BA" w:rsidRDefault="00FC66BA" w:rsidP="00086E2C">
      <w:pPr>
        <w:spacing w:after="0" w:line="240" w:lineRule="auto"/>
      </w:pPr>
      <w:r>
        <w:separator/>
      </w:r>
    </w:p>
  </w:endnote>
  <w:endnote w:type="continuationSeparator" w:id="0">
    <w:p w14:paraId="336301A4" w14:textId="77777777" w:rsidR="00FC66BA" w:rsidRDefault="00FC66BA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DA3614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BF5287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A77C97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B06861" w14:textId="77777777" w:rsidR="00FC66BA" w:rsidRDefault="00FC66BA" w:rsidP="00086E2C">
      <w:pPr>
        <w:spacing w:after="0" w:line="240" w:lineRule="auto"/>
      </w:pPr>
      <w:r>
        <w:separator/>
      </w:r>
    </w:p>
  </w:footnote>
  <w:footnote w:type="continuationSeparator" w:id="0">
    <w:p w14:paraId="3504DDB8" w14:textId="77777777" w:rsidR="00FC66BA" w:rsidRDefault="00FC66BA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EEF9B2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1AFB6A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F11088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349E"/>
    <w:rsid w:val="00086E2C"/>
    <w:rsid w:val="000A2E7A"/>
    <w:rsid w:val="00170385"/>
    <w:rsid w:val="002244B7"/>
    <w:rsid w:val="00314D94"/>
    <w:rsid w:val="005435B9"/>
    <w:rsid w:val="00617568"/>
    <w:rsid w:val="006E68FA"/>
    <w:rsid w:val="0082349E"/>
    <w:rsid w:val="008E56AD"/>
    <w:rsid w:val="00AF65CA"/>
    <w:rsid w:val="00ED3A55"/>
    <w:rsid w:val="00F479D0"/>
    <w:rsid w:val="00FC6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84E2C2"/>
  <w15:chartTrackingRefBased/>
  <w15:docId w15:val="{E613DC27-A7E4-477B-A259-6372033986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20</Words>
  <Characters>118</Characters>
  <Application>Microsoft Office Word</Application>
  <DocSecurity>0</DocSecurity>
  <Lines>1</Lines>
  <Paragraphs>1</Paragraphs>
  <ScaleCrop>false</ScaleCrop>
  <Company/>
  <LinksUpToDate>false</LinksUpToDate>
  <CharactersWithSpaces>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2026-05-23T20:16:00Z</dcterms:created>
  <dcterms:modified xsi:type="dcterms:W3CDTF">2026-05-23T20:17:00Z</dcterms:modified>
</cp:coreProperties>
</file>