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6CFD4" w14:textId="77777777" w:rsidR="00202D16" w:rsidRDefault="00202D16" w:rsidP="00202D16">
      <w:pPr>
        <w:pStyle w:val="NoSpacing"/>
        <w:tabs>
          <w:tab w:val="left" w:pos="720"/>
        </w:tabs>
        <w:jc w:val="both"/>
      </w:pPr>
      <w:r>
        <w:rPr>
          <w:u w:val="single"/>
        </w:rPr>
        <w:t>John AGRANNTOFT</w:t>
      </w:r>
      <w:r>
        <w:t xml:space="preserve">    </w:t>
      </w:r>
      <w:proofErr w:type="gramStart"/>
      <w:r>
        <w:t xml:space="preserve">   (</w:t>
      </w:r>
      <w:proofErr w:type="gramEnd"/>
      <w:r>
        <w:t>fl.1492)</w:t>
      </w:r>
    </w:p>
    <w:p w14:paraId="4AFFDED1" w14:textId="77777777" w:rsidR="00202D16" w:rsidRDefault="00202D16" w:rsidP="00202D16">
      <w:pPr>
        <w:pStyle w:val="NoSpacing"/>
        <w:tabs>
          <w:tab w:val="left" w:pos="720"/>
        </w:tabs>
        <w:jc w:val="both"/>
      </w:pPr>
      <w:r>
        <w:t>of Wells. Brasier.</w:t>
      </w:r>
    </w:p>
    <w:p w14:paraId="5513D9DB" w14:textId="77777777" w:rsidR="00202D16" w:rsidRDefault="00202D16" w:rsidP="00202D16">
      <w:pPr>
        <w:pStyle w:val="NoSpacing"/>
        <w:tabs>
          <w:tab w:val="left" w:pos="720"/>
        </w:tabs>
        <w:jc w:val="both"/>
      </w:pPr>
    </w:p>
    <w:p w14:paraId="75998FE8" w14:textId="77777777" w:rsidR="00202D16" w:rsidRDefault="00202D16" w:rsidP="00202D16">
      <w:pPr>
        <w:pStyle w:val="NoSpacing"/>
        <w:tabs>
          <w:tab w:val="left" w:pos="720"/>
        </w:tabs>
        <w:jc w:val="both"/>
      </w:pPr>
    </w:p>
    <w:p w14:paraId="1F329FF5" w14:textId="77777777" w:rsidR="00202D16" w:rsidRDefault="00202D16" w:rsidP="00202D16">
      <w:pPr>
        <w:pStyle w:val="NoSpacing"/>
        <w:tabs>
          <w:tab w:val="left" w:pos="720"/>
        </w:tabs>
        <w:jc w:val="both"/>
      </w:pPr>
      <w:r>
        <w:tab/>
        <w:t>1492</w:t>
      </w:r>
      <w:r>
        <w:tab/>
        <w:t xml:space="preserve"> Richard Whether(q.v.) brought a plaint of debt against him and Alice</w:t>
      </w:r>
    </w:p>
    <w:p w14:paraId="742F4A66" w14:textId="77777777" w:rsidR="00202D16" w:rsidRDefault="00202D16" w:rsidP="00202D16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 </w:t>
      </w:r>
      <w:proofErr w:type="spellStart"/>
      <w:r>
        <w:t>Ednam</w:t>
      </w:r>
      <w:proofErr w:type="spellEnd"/>
      <w:r>
        <w:t xml:space="preserve"> of Coventry, widow(q.v.).</w:t>
      </w:r>
    </w:p>
    <w:p w14:paraId="5546276F" w14:textId="77777777" w:rsidR="00202D16" w:rsidRDefault="00202D16" w:rsidP="00202D16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 ( </w:t>
      </w:r>
      <w:hyperlink r:id="rId6" w:history="1">
        <w:r w:rsidRPr="004137AA">
          <w:rPr>
            <w:rStyle w:val="Hyperlink"/>
          </w:rPr>
          <w:t>http://aalt.law.uh.edu/Indices/CP40Indices/CP40no919/CP40no919Pl.htm</w:t>
        </w:r>
      </w:hyperlink>
      <w:r>
        <w:t xml:space="preserve"> )</w:t>
      </w:r>
    </w:p>
    <w:p w14:paraId="7F63BB3E" w14:textId="77777777" w:rsidR="00202D16" w:rsidRDefault="00202D16" w:rsidP="00202D16">
      <w:pPr>
        <w:pStyle w:val="NoSpacing"/>
        <w:tabs>
          <w:tab w:val="left" w:pos="720"/>
        </w:tabs>
        <w:jc w:val="both"/>
      </w:pPr>
    </w:p>
    <w:p w14:paraId="30132546" w14:textId="77777777" w:rsidR="00202D16" w:rsidRDefault="00202D16" w:rsidP="00202D16">
      <w:pPr>
        <w:pStyle w:val="NoSpacing"/>
        <w:tabs>
          <w:tab w:val="left" w:pos="720"/>
        </w:tabs>
        <w:jc w:val="both"/>
      </w:pPr>
    </w:p>
    <w:p w14:paraId="6989A9B2" w14:textId="77777777" w:rsidR="00202D16" w:rsidRDefault="00202D16" w:rsidP="00202D16">
      <w:pPr>
        <w:pStyle w:val="NoSpacing"/>
        <w:tabs>
          <w:tab w:val="left" w:pos="720"/>
        </w:tabs>
        <w:jc w:val="both"/>
      </w:pPr>
      <w:r>
        <w:t>10 November 2024</w:t>
      </w:r>
    </w:p>
    <w:p w14:paraId="3FAA63B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ABEEC8" w14:textId="77777777" w:rsidR="00202D16" w:rsidRDefault="00202D16" w:rsidP="009139A6">
      <w:r>
        <w:separator/>
      </w:r>
    </w:p>
  </w:endnote>
  <w:endnote w:type="continuationSeparator" w:id="0">
    <w:p w14:paraId="72C49F59" w14:textId="77777777" w:rsidR="00202D16" w:rsidRDefault="00202D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69C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31CC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5DA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E8AA6F" w14:textId="77777777" w:rsidR="00202D16" w:rsidRDefault="00202D16" w:rsidP="009139A6">
      <w:r>
        <w:separator/>
      </w:r>
    </w:p>
  </w:footnote>
  <w:footnote w:type="continuationSeparator" w:id="0">
    <w:p w14:paraId="61494D04" w14:textId="77777777" w:rsidR="00202D16" w:rsidRDefault="00202D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FB1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EE7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D59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16"/>
    <w:rsid w:val="000666E0"/>
    <w:rsid w:val="00202D16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A562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05933"/>
  <w15:chartTrackingRefBased/>
  <w15:docId w15:val="{8FB4F09B-DFB3-4395-A858-315DB628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02D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9/CP40no91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2024-11-14T07:23:00Z</dcterms:created>
  <dcterms:modified xsi:type="dcterms:W3CDTF">2024-11-14T07:24:00Z</dcterms:modified>
</cp:coreProperties>
</file>