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DD78B" w14:textId="77777777" w:rsidR="00750BA2" w:rsidRPr="001060D9" w:rsidRDefault="00750BA2" w:rsidP="00750BA2">
      <w:pPr>
        <w:pStyle w:val="NoSpacing"/>
      </w:pPr>
      <w:r w:rsidRPr="001060D9">
        <w:rPr>
          <w:noProof/>
          <w:u w:val="single"/>
        </w:rPr>
        <w:t>Thomas</w:t>
      </w:r>
      <w:r w:rsidRPr="001060D9">
        <w:rPr>
          <w:u w:val="single"/>
        </w:rPr>
        <w:t xml:space="preserve"> </w:t>
      </w:r>
      <w:r w:rsidRPr="001060D9">
        <w:rPr>
          <w:noProof/>
          <w:u w:val="single"/>
        </w:rPr>
        <w:t>AGNESWORTH</w:t>
      </w:r>
      <w:r>
        <w:rPr>
          <w:noProof/>
        </w:rPr>
        <w:t xml:space="preserve">     (fl.1497)</w:t>
      </w:r>
    </w:p>
    <w:p w14:paraId="24C296D6" w14:textId="77777777" w:rsidR="00750BA2" w:rsidRDefault="00750BA2" w:rsidP="00750BA2">
      <w:pPr>
        <w:pStyle w:val="NoSpacing"/>
      </w:pPr>
      <w:r>
        <w:t xml:space="preserve">of </w:t>
      </w:r>
      <w:r>
        <w:rPr>
          <w:noProof/>
        </w:rPr>
        <w:t>Ecton, Northumberland.</w:t>
      </w:r>
    </w:p>
    <w:p w14:paraId="58215114" w14:textId="77777777" w:rsidR="00750BA2" w:rsidRDefault="00750BA2" w:rsidP="00750BA2">
      <w:pPr>
        <w:pStyle w:val="NoSpacing"/>
      </w:pPr>
    </w:p>
    <w:p w14:paraId="11305518" w14:textId="77777777" w:rsidR="00750BA2" w:rsidRDefault="00750BA2" w:rsidP="00750BA2">
      <w:pPr>
        <w:pStyle w:val="NoSpacing"/>
      </w:pPr>
    </w:p>
    <w:p w14:paraId="063D319E" w14:textId="77777777" w:rsidR="00750BA2" w:rsidRDefault="00750BA2" w:rsidP="00750BA2">
      <w:pPr>
        <w:pStyle w:val="NoSpacing"/>
        <w:ind w:firstLine="720"/>
      </w:pPr>
      <w:r w:rsidRPr="00213225">
        <w:rPr>
          <w:noProof/>
        </w:rPr>
        <w:t>1497</w:t>
      </w:r>
      <w:r>
        <w:t xml:space="preserve">    He made his Will.  (“Archaeological Journal” vol.70. p.316)</w:t>
      </w:r>
    </w:p>
    <w:p w14:paraId="74A54134" w14:textId="77777777" w:rsidR="00750BA2" w:rsidRDefault="00750BA2" w:rsidP="00750BA2">
      <w:pPr>
        <w:pStyle w:val="NoSpacing"/>
      </w:pPr>
    </w:p>
    <w:p w14:paraId="02C35AAF" w14:textId="77777777" w:rsidR="00750BA2" w:rsidRDefault="00750BA2" w:rsidP="00750BA2">
      <w:pPr>
        <w:pStyle w:val="NoSpacing"/>
      </w:pPr>
    </w:p>
    <w:p w14:paraId="1B7AA98B" w14:textId="77777777" w:rsidR="00750BA2" w:rsidRDefault="00750BA2" w:rsidP="00750BA2">
      <w:pPr>
        <w:pStyle w:val="NoSpacing"/>
      </w:pPr>
      <w:r>
        <w:t>12 June 2014</w:t>
      </w:r>
    </w:p>
    <w:p w14:paraId="4BC6F54A" w14:textId="77777777" w:rsidR="00750BA2" w:rsidRDefault="00750BA2" w:rsidP="00750BA2">
      <w:pPr>
        <w:pStyle w:val="NoSpacing"/>
      </w:pPr>
    </w:p>
    <w:p w14:paraId="2ABD06C7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909FB" w14:textId="77777777" w:rsidR="00750BA2" w:rsidRDefault="00750BA2" w:rsidP="00920DE3">
      <w:pPr>
        <w:spacing w:after="0" w:line="240" w:lineRule="auto"/>
      </w:pPr>
      <w:r>
        <w:separator/>
      </w:r>
    </w:p>
  </w:endnote>
  <w:endnote w:type="continuationSeparator" w:id="0">
    <w:p w14:paraId="0BBCE821" w14:textId="77777777" w:rsidR="00750BA2" w:rsidRDefault="00750B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EF683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FFC3D" w14:textId="77777777" w:rsidR="00C009D8" w:rsidRPr="00C009D8" w:rsidRDefault="00C009D8">
    <w:pPr>
      <w:pStyle w:val="Footer"/>
    </w:pPr>
    <w:r>
      <w:t>Copyright I.S.Rogers 9 August 2013</w:t>
    </w:r>
  </w:p>
  <w:p w14:paraId="7CFC93E3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2E4A6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9D38A" w14:textId="77777777" w:rsidR="00750BA2" w:rsidRDefault="00750BA2" w:rsidP="00920DE3">
      <w:pPr>
        <w:spacing w:after="0" w:line="240" w:lineRule="auto"/>
      </w:pPr>
      <w:r>
        <w:separator/>
      </w:r>
    </w:p>
  </w:footnote>
  <w:footnote w:type="continuationSeparator" w:id="0">
    <w:p w14:paraId="4EF58531" w14:textId="77777777" w:rsidR="00750BA2" w:rsidRDefault="00750B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C5940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36F2F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D809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0BA2"/>
    <w:rsid w:val="00120749"/>
    <w:rsid w:val="00624CAE"/>
    <w:rsid w:val="006B440C"/>
    <w:rsid w:val="00750BA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E4382"/>
  <w15:docId w15:val="{AB9A931F-68D3-4DF8-8B74-F237FBA6F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2014-06-12T20:59:00Z</dcterms:created>
  <dcterms:modified xsi:type="dcterms:W3CDTF">2022-01-24T16:51:00Z</dcterms:modified>
</cp:coreProperties>
</file>