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F69" w:rsidRPr="00FC4591" w:rsidRDefault="009F2F69" w:rsidP="009F2F69">
      <w:pPr>
        <w:pStyle w:val="NoSpacing"/>
      </w:pPr>
      <w:r w:rsidRPr="00FC4591">
        <w:rPr>
          <w:noProof/>
          <w:u w:val="single"/>
        </w:rPr>
        <w:t>Alexander</w:t>
      </w:r>
      <w:r w:rsidRPr="00FC4591">
        <w:rPr>
          <w:u w:val="single"/>
        </w:rPr>
        <w:t xml:space="preserve"> </w:t>
      </w:r>
      <w:r w:rsidRPr="00FC4591">
        <w:rPr>
          <w:noProof/>
          <w:u w:val="single"/>
        </w:rPr>
        <w:t>AGNESTON</w:t>
      </w:r>
      <w:r>
        <w:rPr>
          <w:noProof/>
        </w:rPr>
        <w:t xml:space="preserve">    (fl.1513)</w:t>
      </w:r>
    </w:p>
    <w:p w:rsidR="009F2F69" w:rsidRDefault="009F2F69" w:rsidP="009F2F69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Leicestershire.</w:t>
      </w:r>
    </w:p>
    <w:p w:rsidR="009F2F69" w:rsidRDefault="009F2F69" w:rsidP="009F2F69">
      <w:pPr>
        <w:pStyle w:val="NoSpacing"/>
      </w:pPr>
    </w:p>
    <w:p w:rsidR="009F2F69" w:rsidRDefault="009F2F69" w:rsidP="009F2F69">
      <w:pPr>
        <w:pStyle w:val="NoSpacing"/>
      </w:pPr>
    </w:p>
    <w:p w:rsidR="009F2F69" w:rsidRDefault="009F2F69" w:rsidP="009F2F69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8 Jun</w:t>
      </w:r>
      <w:r>
        <w:rPr>
          <w:noProof/>
        </w:rPr>
        <w:t>.</w:t>
      </w:r>
      <w:r w:rsidRPr="00213225">
        <w:rPr>
          <w:noProof/>
        </w:rPr>
        <w:t>1513</w:t>
      </w:r>
      <w:r>
        <w:t xml:space="preserve">    He made his Will.  (Lincoln Record Society vol.10 pp.5-6)</w:t>
      </w:r>
    </w:p>
    <w:p w:rsidR="009F2F69" w:rsidRDefault="009F2F69" w:rsidP="009F2F69">
      <w:pPr>
        <w:pStyle w:val="NoSpacing"/>
      </w:pPr>
    </w:p>
    <w:p w:rsidR="009F2F69" w:rsidRDefault="009F2F69" w:rsidP="009F2F69">
      <w:pPr>
        <w:pStyle w:val="NoSpacing"/>
      </w:pPr>
    </w:p>
    <w:p w:rsidR="009F2F69" w:rsidRDefault="009F2F69" w:rsidP="009F2F69">
      <w:pPr>
        <w:pStyle w:val="NoSpacing"/>
      </w:pPr>
    </w:p>
    <w:p w:rsidR="009F2F69" w:rsidRDefault="009F2F69" w:rsidP="009F2F69">
      <w:pPr>
        <w:pStyle w:val="NoSpacing"/>
      </w:pPr>
      <w:r>
        <w:t>12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F69" w:rsidRDefault="009F2F69" w:rsidP="00920DE3">
      <w:pPr>
        <w:spacing w:after="0" w:line="240" w:lineRule="auto"/>
      </w:pPr>
      <w:r>
        <w:separator/>
      </w:r>
    </w:p>
  </w:endnote>
  <w:endnote w:type="continuationSeparator" w:id="0">
    <w:p w:rsidR="009F2F69" w:rsidRDefault="009F2F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F69" w:rsidRDefault="009F2F69" w:rsidP="00920DE3">
      <w:pPr>
        <w:spacing w:after="0" w:line="240" w:lineRule="auto"/>
      </w:pPr>
      <w:r>
        <w:separator/>
      </w:r>
    </w:p>
  </w:footnote>
  <w:footnote w:type="continuationSeparator" w:id="0">
    <w:p w:rsidR="009F2F69" w:rsidRDefault="009F2F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F69"/>
    <w:rsid w:val="00120749"/>
    <w:rsid w:val="00624CAE"/>
    <w:rsid w:val="00920DE3"/>
    <w:rsid w:val="009F2F6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2014-06-12T20:54:00Z</dcterms:created>
  <dcterms:modified xsi:type="dcterms:W3CDTF">2014-06-12T20:54:00Z</dcterms:modified>
</cp:coreProperties>
</file>