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B3A35BD" w14:textId="77777777" w:rsidR="000F5ABA" w:rsidRDefault="000F5ABA" w:rsidP="000F5ABA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  <w:u w:val="single"/>
        </w:rPr>
        <w:t>Brother William AGLANDBY</w:t>
      </w:r>
      <w:r>
        <w:rPr>
          <w:rFonts w:cs="Times New Roman"/>
          <w:szCs w:val="24"/>
        </w:rPr>
        <w:t xml:space="preserve">    </w:t>
      </w:r>
      <w:proofErr w:type="gramStart"/>
      <w:r>
        <w:rPr>
          <w:rFonts w:cs="Times New Roman"/>
          <w:szCs w:val="24"/>
        </w:rPr>
        <w:t xml:space="preserve">   (</w:t>
      </w:r>
      <w:proofErr w:type="gramEnd"/>
      <w:r>
        <w:rPr>
          <w:rFonts w:cs="Times New Roman"/>
          <w:szCs w:val="24"/>
        </w:rPr>
        <w:t>fl.1400)</w:t>
      </w:r>
    </w:p>
    <w:p w14:paraId="132C6C27" w14:textId="77777777" w:rsidR="000F5ABA" w:rsidRPr="002D6BF3" w:rsidRDefault="000F5ABA" w:rsidP="000F5ABA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Monk of </w:t>
      </w:r>
      <w:proofErr w:type="spellStart"/>
      <w:proofErr w:type="gramStart"/>
      <w:r>
        <w:rPr>
          <w:rFonts w:cs="Times New Roman"/>
          <w:szCs w:val="24"/>
        </w:rPr>
        <w:t>St.Mary’s</w:t>
      </w:r>
      <w:proofErr w:type="spellEnd"/>
      <w:proofErr w:type="gramEnd"/>
      <w:r>
        <w:rPr>
          <w:rFonts w:cs="Times New Roman"/>
          <w:szCs w:val="24"/>
        </w:rPr>
        <w:t>, York.</w:t>
      </w:r>
    </w:p>
    <w:p w14:paraId="2A3DDB80" w14:textId="77777777" w:rsidR="000F5ABA" w:rsidRDefault="000F5ABA" w:rsidP="000F5ABA">
      <w:pPr>
        <w:pStyle w:val="NoSpacing"/>
        <w:rPr>
          <w:rFonts w:cs="Times New Roman"/>
          <w:szCs w:val="24"/>
        </w:rPr>
      </w:pPr>
    </w:p>
    <w:p w14:paraId="221A9458" w14:textId="77777777" w:rsidR="000F5ABA" w:rsidRDefault="000F5ABA" w:rsidP="000F5ABA">
      <w:pPr>
        <w:pStyle w:val="NoSpacing"/>
        <w:rPr>
          <w:rFonts w:cs="Times New Roman"/>
          <w:szCs w:val="24"/>
        </w:rPr>
      </w:pPr>
    </w:p>
    <w:p w14:paraId="70B9BB73" w14:textId="77777777" w:rsidR="000F5ABA" w:rsidRDefault="000F5ABA" w:rsidP="000F5ABA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13 Mar.1400</w:t>
      </w:r>
      <w:r>
        <w:rPr>
          <w:rFonts w:cs="Times New Roman"/>
          <w:szCs w:val="24"/>
        </w:rPr>
        <w:tab/>
        <w:t>He was ordained subdeacon in the conventual church of the Dominicans</w:t>
      </w:r>
    </w:p>
    <w:p w14:paraId="20590F8F" w14:textId="77777777" w:rsidR="000F5ABA" w:rsidRDefault="000F5ABA" w:rsidP="000F5ABA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>in York.</w:t>
      </w:r>
    </w:p>
    <w:p w14:paraId="13B6A044" w14:textId="77777777" w:rsidR="000F5ABA" w:rsidRDefault="000F5ABA" w:rsidP="000F5ABA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 xml:space="preserve">(“York Clergy Ordinations 1400-1424” </w:t>
      </w:r>
      <w:proofErr w:type="spellStart"/>
      <w:proofErr w:type="gramStart"/>
      <w:r>
        <w:rPr>
          <w:rFonts w:cs="Times New Roman"/>
          <w:szCs w:val="24"/>
        </w:rPr>
        <w:t>ed.David</w:t>
      </w:r>
      <w:proofErr w:type="spellEnd"/>
      <w:proofErr w:type="gramEnd"/>
      <w:r>
        <w:rPr>
          <w:rFonts w:cs="Times New Roman"/>
          <w:szCs w:val="24"/>
        </w:rPr>
        <w:t xml:space="preserve"> </w:t>
      </w:r>
      <w:proofErr w:type="spellStart"/>
      <w:r>
        <w:rPr>
          <w:rFonts w:cs="Times New Roman"/>
          <w:szCs w:val="24"/>
        </w:rPr>
        <w:t>M.Smith</w:t>
      </w:r>
      <w:proofErr w:type="spellEnd"/>
      <w:r>
        <w:rPr>
          <w:rFonts w:cs="Times New Roman"/>
          <w:szCs w:val="24"/>
        </w:rPr>
        <w:t>, pub.2020 p.2)</w:t>
      </w:r>
    </w:p>
    <w:p w14:paraId="602F16D6" w14:textId="77777777" w:rsidR="000F5ABA" w:rsidRDefault="000F5ABA" w:rsidP="000F5ABA">
      <w:pPr>
        <w:pStyle w:val="NoSpacing"/>
        <w:rPr>
          <w:rFonts w:cs="Times New Roman"/>
          <w:szCs w:val="24"/>
        </w:rPr>
      </w:pPr>
    </w:p>
    <w:p w14:paraId="098BEA2F" w14:textId="77777777" w:rsidR="000F5ABA" w:rsidRDefault="000F5ABA" w:rsidP="000F5ABA">
      <w:pPr>
        <w:pStyle w:val="NoSpacing"/>
        <w:rPr>
          <w:rFonts w:cs="Times New Roman"/>
          <w:szCs w:val="24"/>
        </w:rPr>
      </w:pPr>
    </w:p>
    <w:p w14:paraId="57A3C9C4" w14:textId="77777777" w:rsidR="000F5ABA" w:rsidRDefault="000F5ABA" w:rsidP="000F5ABA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6 July 2024</w:t>
      </w:r>
    </w:p>
    <w:p w14:paraId="2212834C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78F532BB" w14:textId="77777777" w:rsidR="000F5ABA" w:rsidRDefault="000F5ABA" w:rsidP="009139A6">
      <w:r>
        <w:separator/>
      </w:r>
    </w:p>
  </w:endnote>
  <w:endnote w:type="continuationSeparator" w:id="0">
    <w:p w14:paraId="5D84D24A" w14:textId="77777777" w:rsidR="000F5ABA" w:rsidRDefault="000F5ABA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E29D0CC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0395A96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 xml:space="preserve">Compilation copyright </w:t>
    </w:r>
    <w:proofErr w:type="spellStart"/>
    <w:r w:rsidRPr="009139A6">
      <w:rPr>
        <w:rFonts w:cs="Times New Roman"/>
      </w:rPr>
      <w:t>I.</w:t>
    </w:r>
    <w:proofErr w:type="gramStart"/>
    <w:r w:rsidRPr="009139A6">
      <w:rPr>
        <w:rFonts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42C2739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2FA26658" w14:textId="77777777" w:rsidR="000F5ABA" w:rsidRDefault="000F5ABA" w:rsidP="009139A6">
      <w:r>
        <w:separator/>
      </w:r>
    </w:p>
  </w:footnote>
  <w:footnote w:type="continuationSeparator" w:id="0">
    <w:p w14:paraId="365716EA" w14:textId="77777777" w:rsidR="000F5ABA" w:rsidRDefault="000F5ABA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C6B8A42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B0B066A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C29475B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F5ABA"/>
    <w:rsid w:val="000666E0"/>
    <w:rsid w:val="000F5ABA"/>
    <w:rsid w:val="001C5947"/>
    <w:rsid w:val="002510B7"/>
    <w:rsid w:val="00270799"/>
    <w:rsid w:val="005C130B"/>
    <w:rsid w:val="00826F5C"/>
    <w:rsid w:val="009139A6"/>
    <w:rsid w:val="009411C2"/>
    <w:rsid w:val="009448BB"/>
    <w:rsid w:val="00947624"/>
    <w:rsid w:val="00A3176C"/>
    <w:rsid w:val="00AE65F8"/>
    <w:rsid w:val="00BA00AB"/>
    <w:rsid w:val="00C71834"/>
    <w:rsid w:val="00CB4ED9"/>
    <w:rsid w:val="00E61DA6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09F555B"/>
  <w15:chartTrackingRefBased/>
  <w15:docId w15:val="{6F33762B-3099-47F6-A99D-554621AB9C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1</TotalTime>
  <Pages>1</Pages>
  <Words>36</Words>
  <Characters>210</Characters>
  <Application>Microsoft Office Word</Application>
  <DocSecurity>0</DocSecurity>
  <Lines>1</Lines>
  <Paragraphs>1</Paragraphs>
  <ScaleCrop>false</ScaleCrop>
  <Company/>
  <LinksUpToDate>false</LinksUpToDate>
  <CharactersWithSpaces>245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2024-07-07T10:10:00Z</dcterms:created>
  <dcterms:modified xsi:type="dcterms:W3CDTF">2024-07-07T10:11:00Z</dcterms:modified>
</cp:coreProperties>
</file>