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745ADC" w14:textId="77777777" w:rsidR="00832679" w:rsidRDefault="00832679" w:rsidP="0083267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AGLAND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fl.1452)</w:t>
      </w:r>
    </w:p>
    <w:p w14:paraId="28CE8509" w14:textId="77777777" w:rsidR="00832679" w:rsidRDefault="00832679" w:rsidP="0083267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Mercer.</w:t>
      </w:r>
    </w:p>
    <w:p w14:paraId="15D27F51" w14:textId="77777777" w:rsidR="00832679" w:rsidRDefault="00832679" w:rsidP="00832679">
      <w:pPr>
        <w:pStyle w:val="NoSpacing"/>
        <w:rPr>
          <w:rFonts w:cs="Times New Roman"/>
          <w:szCs w:val="24"/>
        </w:rPr>
      </w:pPr>
    </w:p>
    <w:p w14:paraId="476B001F" w14:textId="77777777" w:rsidR="00832679" w:rsidRDefault="00832679" w:rsidP="00832679">
      <w:pPr>
        <w:pStyle w:val="NoSpacing"/>
        <w:rPr>
          <w:rFonts w:cs="Times New Roman"/>
          <w:szCs w:val="24"/>
        </w:rPr>
      </w:pPr>
    </w:p>
    <w:p w14:paraId="6EF079DA" w14:textId="77777777" w:rsidR="00832679" w:rsidRDefault="00832679" w:rsidP="0083267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Sep.1452</w:t>
      </w:r>
      <w:r>
        <w:rPr>
          <w:rFonts w:cs="Times New Roman"/>
          <w:szCs w:val="24"/>
        </w:rPr>
        <w:tab/>
        <w:t xml:space="preserve">Thomas </w:t>
      </w:r>
      <w:proofErr w:type="spellStart"/>
      <w:r>
        <w:rPr>
          <w:rFonts w:cs="Times New Roman"/>
          <w:szCs w:val="24"/>
        </w:rPr>
        <w:t>Goore</w:t>
      </w:r>
      <w:proofErr w:type="spellEnd"/>
      <w:r>
        <w:rPr>
          <w:rFonts w:cs="Times New Roman"/>
          <w:szCs w:val="24"/>
        </w:rPr>
        <w:t xml:space="preserve"> of London, lorimer(q.v.), gifted his goods and chattels to him</w:t>
      </w:r>
    </w:p>
    <w:p w14:paraId="1A7FA32C" w14:textId="77777777" w:rsidR="00832679" w:rsidRDefault="00832679" w:rsidP="0083267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and William </w:t>
      </w:r>
      <w:proofErr w:type="spellStart"/>
      <w:r>
        <w:rPr>
          <w:rFonts w:cs="Times New Roman"/>
          <w:szCs w:val="24"/>
        </w:rPr>
        <w:t>Aleyn</w:t>
      </w:r>
      <w:proofErr w:type="spellEnd"/>
      <w:r>
        <w:rPr>
          <w:rFonts w:cs="Times New Roman"/>
          <w:szCs w:val="24"/>
        </w:rPr>
        <w:t>, lorimer(q.v.).</w:t>
      </w:r>
    </w:p>
    <w:p w14:paraId="2DA395F1" w14:textId="77777777" w:rsidR="00832679" w:rsidRDefault="00832679" w:rsidP="00832679">
      <w:pPr>
        <w:pStyle w:val="NoSpacing"/>
        <w:ind w:left="1440" w:hanging="720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 w:rsidRPr="00D02259">
        <w:rPr>
          <w:rFonts w:cs="Times New Roman"/>
          <w:szCs w:val="24"/>
        </w:rPr>
        <w:t>(“Calendar of Plea and Memoranda Rolls preserved among the archives of the Corporation</w:t>
      </w:r>
      <w:r>
        <w:rPr>
          <w:rFonts w:cs="Times New Roman"/>
          <w:szCs w:val="24"/>
        </w:rPr>
        <w:t xml:space="preserve"> of </w:t>
      </w:r>
      <w:r w:rsidRPr="00D02259">
        <w:rPr>
          <w:rFonts w:cs="Times New Roman"/>
          <w:szCs w:val="24"/>
        </w:rPr>
        <w:t xml:space="preserve">the City of London at the Guildhall A.D. 1437-1457”, edited by Philip </w:t>
      </w:r>
      <w:r>
        <w:rPr>
          <w:rFonts w:cs="Times New Roman"/>
          <w:szCs w:val="24"/>
        </w:rPr>
        <w:t xml:space="preserve">E. Jones pub. </w:t>
      </w:r>
      <w:r w:rsidRPr="00D02259">
        <w:rPr>
          <w:rFonts w:cs="Times New Roman"/>
          <w:szCs w:val="24"/>
        </w:rPr>
        <w:t>Cambridge University Press 1954 p.</w:t>
      </w:r>
      <w:r>
        <w:rPr>
          <w:rFonts w:cs="Times New Roman"/>
          <w:szCs w:val="24"/>
        </w:rPr>
        <w:t>177)</w:t>
      </w:r>
    </w:p>
    <w:p w14:paraId="77BC18E9" w14:textId="77777777" w:rsidR="00832679" w:rsidRDefault="00832679" w:rsidP="00832679">
      <w:pPr>
        <w:pStyle w:val="NoSpacing"/>
        <w:rPr>
          <w:rFonts w:cs="Times New Roman"/>
          <w:szCs w:val="24"/>
        </w:rPr>
      </w:pPr>
    </w:p>
    <w:p w14:paraId="0614A519" w14:textId="77777777" w:rsidR="00832679" w:rsidRDefault="00832679" w:rsidP="00832679">
      <w:pPr>
        <w:pStyle w:val="NoSpacing"/>
        <w:rPr>
          <w:rFonts w:cs="Times New Roman"/>
          <w:szCs w:val="24"/>
        </w:rPr>
      </w:pPr>
    </w:p>
    <w:p w14:paraId="610E6CB3" w14:textId="77777777" w:rsidR="00832679" w:rsidRDefault="00832679" w:rsidP="0083267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8 November 2022</w:t>
      </w:r>
    </w:p>
    <w:p w14:paraId="0513F14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A5AECE" w14:textId="77777777" w:rsidR="00832679" w:rsidRDefault="00832679" w:rsidP="009139A6">
      <w:r>
        <w:separator/>
      </w:r>
    </w:p>
  </w:endnote>
  <w:endnote w:type="continuationSeparator" w:id="0">
    <w:p w14:paraId="70E53994" w14:textId="77777777" w:rsidR="00832679" w:rsidRDefault="0083267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F45E0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B0AC6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CB711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1C2D52" w14:textId="77777777" w:rsidR="00832679" w:rsidRDefault="00832679" w:rsidP="009139A6">
      <w:r>
        <w:separator/>
      </w:r>
    </w:p>
  </w:footnote>
  <w:footnote w:type="continuationSeparator" w:id="0">
    <w:p w14:paraId="1AEA0373" w14:textId="77777777" w:rsidR="00832679" w:rsidRDefault="0083267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BC0C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FD10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184D6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679"/>
    <w:rsid w:val="000666E0"/>
    <w:rsid w:val="002510B7"/>
    <w:rsid w:val="005C130B"/>
    <w:rsid w:val="00826F5C"/>
    <w:rsid w:val="00832679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54E527"/>
  <w15:chartTrackingRefBased/>
  <w15:docId w15:val="{4E95987F-625F-474F-9294-50FCB6A07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61</Words>
  <Characters>349</Characters>
  <Application>Microsoft Office Word</Application>
  <DocSecurity>0</DocSecurity>
  <Lines>2</Lines>
  <Paragraphs>1</Paragraphs>
  <ScaleCrop>false</ScaleCrop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2022-11-08T21:23:00Z</dcterms:created>
  <dcterms:modified xsi:type="dcterms:W3CDTF">2022-11-08T21:23:00Z</dcterms:modified>
</cp:coreProperties>
</file>