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E43D1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Mazerer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AGHTON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d.1404-5)</w:t>
      </w:r>
    </w:p>
    <w:p w14:paraId="2DCC7FFE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9570FAA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009ECF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D951EC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=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Brabson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228CC0F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(“Life and Death: A Study of the Wills and Testaments of Men and Women</w:t>
      </w:r>
    </w:p>
    <w:p w14:paraId="22294912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</w:t>
      </w:r>
    </w:p>
    <w:p w14:paraId="24E5077D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Robert A. Wood.  Ph.D. Thesis, Royal Holloway, University of London, 2012, p.69)</w:t>
      </w:r>
    </w:p>
    <w:p w14:paraId="015D18FC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43577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= Gilbert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Agh</w:t>
      </w:r>
      <w:proofErr w:type="spellEnd"/>
      <w:r>
        <w:rPr>
          <w:rFonts w:ascii="Times New Roman" w:hAnsi="Times New Roman" w:cs="Times New Roman"/>
          <w:sz w:val="24"/>
          <w:szCs w:val="24"/>
        </w:rPr>
        <w:t>.   (ibid.)</w:t>
      </w:r>
    </w:p>
    <w:p w14:paraId="2FD3FFBB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0684B8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= Unknown </w:t>
      </w:r>
      <w:proofErr w:type="spellStart"/>
      <w:r>
        <w:rPr>
          <w:rFonts w:ascii="Times New Roman" w:hAnsi="Times New Roman" w:cs="Times New Roman"/>
          <w:sz w:val="24"/>
          <w:szCs w:val="24"/>
        </w:rPr>
        <w:t>Aghton</w:t>
      </w:r>
      <w:proofErr w:type="spellEnd"/>
      <w:r>
        <w:rPr>
          <w:rFonts w:ascii="Times New Roman" w:hAnsi="Times New Roman" w:cs="Times New Roman"/>
          <w:sz w:val="24"/>
          <w:szCs w:val="24"/>
        </w:rPr>
        <w:t>.   (ibid.)</w:t>
      </w:r>
    </w:p>
    <w:p w14:paraId="5C1E743D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5E297F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6A9EBE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Mar.1404</w:t>
      </w:r>
      <w:r>
        <w:rPr>
          <w:rFonts w:ascii="Times New Roman" w:hAnsi="Times New Roman" w:cs="Times New Roman"/>
          <w:sz w:val="24"/>
          <w:szCs w:val="24"/>
        </w:rPr>
        <w:tab/>
        <w:t>She made her Will.   (ibid. p.243)</w:t>
      </w:r>
    </w:p>
    <w:p w14:paraId="1F589BF1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Apr.1405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256339E1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B03198" w14:textId="77777777" w:rsidR="001E77D0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6B91A7" w14:textId="77777777" w:rsidR="001E77D0" w:rsidRPr="00414189" w:rsidRDefault="001E77D0" w:rsidP="001E77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 April 2021    </w:t>
      </w:r>
    </w:p>
    <w:p w14:paraId="45E6D6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9D6E7" w14:textId="77777777" w:rsidR="001E77D0" w:rsidRDefault="001E77D0" w:rsidP="009139A6">
      <w:r>
        <w:separator/>
      </w:r>
    </w:p>
  </w:endnote>
  <w:endnote w:type="continuationSeparator" w:id="0">
    <w:p w14:paraId="5549EE25" w14:textId="77777777" w:rsidR="001E77D0" w:rsidRDefault="001E77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96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1A88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099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0AB05" w14:textId="77777777" w:rsidR="001E77D0" w:rsidRDefault="001E77D0" w:rsidP="009139A6">
      <w:r>
        <w:separator/>
      </w:r>
    </w:p>
  </w:footnote>
  <w:footnote w:type="continuationSeparator" w:id="0">
    <w:p w14:paraId="7A34EC7C" w14:textId="77777777" w:rsidR="001E77D0" w:rsidRDefault="001E77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567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DA8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590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D0"/>
    <w:rsid w:val="000666E0"/>
    <w:rsid w:val="001E77D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A1595"/>
  <w15:chartTrackingRefBased/>
  <w15:docId w15:val="{992007FD-78BA-4521-8BAD-3833875B0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2021-05-02T18:25:00Z</dcterms:created>
  <dcterms:modified xsi:type="dcterms:W3CDTF">2021-05-02T18:27:00Z</dcterms:modified>
</cp:coreProperties>
</file>