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DA76D" w14:textId="77777777" w:rsidR="00832D22" w:rsidRDefault="00832D22" w:rsidP="00832D22">
      <w:pPr>
        <w:pStyle w:val="NoSpacing"/>
      </w:pPr>
      <w:r>
        <w:rPr>
          <w:u w:val="single"/>
        </w:rPr>
        <w:t>Edmund AGGES</w:t>
      </w:r>
      <w:r>
        <w:t xml:space="preserve">       (fl.1480)</w:t>
      </w:r>
    </w:p>
    <w:p w14:paraId="715CDB2F" w14:textId="77777777" w:rsidR="00832D22" w:rsidRDefault="00832D22" w:rsidP="00832D22">
      <w:pPr>
        <w:pStyle w:val="NoSpacing"/>
      </w:pPr>
      <w:r>
        <w:t>Clerk.</w:t>
      </w:r>
    </w:p>
    <w:p w14:paraId="12518B12" w14:textId="77777777" w:rsidR="00832D22" w:rsidRDefault="00832D22" w:rsidP="00832D22">
      <w:pPr>
        <w:pStyle w:val="NoSpacing"/>
      </w:pPr>
    </w:p>
    <w:p w14:paraId="5D50E1B7" w14:textId="77777777" w:rsidR="00832D22" w:rsidRDefault="00832D22" w:rsidP="00832D22">
      <w:pPr>
        <w:pStyle w:val="NoSpacing"/>
      </w:pPr>
    </w:p>
    <w:p w14:paraId="02F021D2" w14:textId="77777777" w:rsidR="00832D22" w:rsidRDefault="00832D22" w:rsidP="00832D22">
      <w:pPr>
        <w:pStyle w:val="NoSpacing"/>
      </w:pPr>
      <w:r>
        <w:tab/>
        <w:t>1480</w:t>
      </w:r>
      <w:r>
        <w:tab/>
        <w:t xml:space="preserve">He made a plaint against John </w:t>
      </w:r>
      <w:proofErr w:type="spellStart"/>
      <w:r>
        <w:t>Goche</w:t>
      </w:r>
      <w:proofErr w:type="spellEnd"/>
      <w:r>
        <w:t xml:space="preserve"> of Loddon(q.v.), John Sweyn,</w:t>
      </w:r>
    </w:p>
    <w:p w14:paraId="514E1DD3" w14:textId="77777777" w:rsidR="00832D22" w:rsidRDefault="00832D22" w:rsidP="00832D22">
      <w:pPr>
        <w:pStyle w:val="NoSpacing"/>
      </w:pPr>
      <w:r>
        <w:tab/>
      </w:r>
      <w:r>
        <w:tab/>
        <w:t>senior, of Norwich(q.v.), and John Sweyn, junior, of Norwich(q.v.).</w:t>
      </w:r>
    </w:p>
    <w:p w14:paraId="3CDB0BC2" w14:textId="77777777" w:rsidR="00832D22" w:rsidRDefault="00832D22" w:rsidP="00832D22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3A5EF5BB" w14:textId="77777777" w:rsidR="00832D22" w:rsidRDefault="00832D22" w:rsidP="00832D22">
      <w:pPr>
        <w:pStyle w:val="NoSpacing"/>
      </w:pPr>
    </w:p>
    <w:p w14:paraId="6805E21F" w14:textId="77777777" w:rsidR="00832D22" w:rsidRDefault="00832D22" w:rsidP="00832D22">
      <w:pPr>
        <w:pStyle w:val="NoSpacing"/>
      </w:pPr>
    </w:p>
    <w:p w14:paraId="44C09B46" w14:textId="77777777" w:rsidR="00832D22" w:rsidRDefault="00832D22" w:rsidP="00832D22">
      <w:pPr>
        <w:pStyle w:val="NoSpacing"/>
      </w:pPr>
      <w:r>
        <w:t>26 July 2019</w:t>
      </w:r>
    </w:p>
    <w:p w14:paraId="2A2B0E9E" w14:textId="77777777" w:rsidR="006B2F86" w:rsidRPr="00E71FC3" w:rsidRDefault="00832D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83628" w14:textId="77777777" w:rsidR="00832D22" w:rsidRDefault="00832D22" w:rsidP="00E71FC3">
      <w:pPr>
        <w:spacing w:after="0" w:line="240" w:lineRule="auto"/>
      </w:pPr>
      <w:r>
        <w:separator/>
      </w:r>
    </w:p>
  </w:endnote>
  <w:endnote w:type="continuationSeparator" w:id="0">
    <w:p w14:paraId="4912201A" w14:textId="77777777" w:rsidR="00832D22" w:rsidRDefault="00832D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CA0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C999A" w14:textId="77777777" w:rsidR="00832D22" w:rsidRDefault="00832D22" w:rsidP="00E71FC3">
      <w:pPr>
        <w:spacing w:after="0" w:line="240" w:lineRule="auto"/>
      </w:pPr>
      <w:r>
        <w:separator/>
      </w:r>
    </w:p>
  </w:footnote>
  <w:footnote w:type="continuationSeparator" w:id="0">
    <w:p w14:paraId="504DFB08" w14:textId="77777777" w:rsidR="00832D22" w:rsidRDefault="00832D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22"/>
    <w:rsid w:val="001A7C09"/>
    <w:rsid w:val="00577BD5"/>
    <w:rsid w:val="00656CBA"/>
    <w:rsid w:val="006A1F77"/>
    <w:rsid w:val="00733BE7"/>
    <w:rsid w:val="00832D2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45312"/>
  <w15:chartTrackingRefBased/>
  <w15:docId w15:val="{A14738E4-03A4-479B-9444-3C1A23D3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32D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2019-08-14T19:52:00Z</dcterms:created>
  <dcterms:modified xsi:type="dcterms:W3CDTF">2019-08-14T19:52:00Z</dcterms:modified>
</cp:coreProperties>
</file>