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5D385" w14:textId="77777777" w:rsidR="007E43CB" w:rsidRDefault="007E43CB" w:rsidP="007E4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AGAUNT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626091D8" w14:textId="77777777" w:rsidR="007E43CB" w:rsidRDefault="007E43CB" w:rsidP="007E4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C80754" w14:textId="77777777" w:rsidR="007E43CB" w:rsidRDefault="007E43CB" w:rsidP="007E4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CDDEA8" w14:textId="77777777" w:rsidR="007E43CB" w:rsidRDefault="007E43CB" w:rsidP="007E4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Broadwindsor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DE3B544" w14:textId="77777777" w:rsidR="007E43CB" w:rsidRDefault="007E43CB" w:rsidP="007E4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Dorset, 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Bonvyle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Dylyngton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3ADAA45" w14:textId="77777777" w:rsidR="007E43CB" w:rsidRDefault="007E43CB" w:rsidP="007E43CB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6A1E96" w14:textId="77777777" w:rsidR="007E43CB" w:rsidRDefault="007E43CB" w:rsidP="007E43CB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p.17)</w:t>
      </w:r>
    </w:p>
    <w:p w14:paraId="4A2454B5" w14:textId="77777777" w:rsidR="007E43CB" w:rsidRDefault="007E43CB" w:rsidP="007E43C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ED27307" w14:textId="77777777" w:rsidR="007E43CB" w:rsidRDefault="007E43CB" w:rsidP="007E43C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A93B421" w14:textId="77777777" w:rsidR="007E43CB" w:rsidRPr="001B1923" w:rsidRDefault="007E43CB" w:rsidP="007E43C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 September 2021</w:t>
      </w:r>
    </w:p>
    <w:p w14:paraId="1DEAB5C9" w14:textId="2F720EB6" w:rsidR="00BA00AB" w:rsidRPr="007E43C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E43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5A6C0" w14:textId="77777777" w:rsidR="007E43CB" w:rsidRDefault="007E43CB" w:rsidP="009139A6">
      <w:r>
        <w:separator/>
      </w:r>
    </w:p>
  </w:endnote>
  <w:endnote w:type="continuationSeparator" w:id="0">
    <w:p w14:paraId="562BC9A9" w14:textId="77777777" w:rsidR="007E43CB" w:rsidRDefault="007E43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2E0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E4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94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CA7E0" w14:textId="77777777" w:rsidR="007E43CB" w:rsidRDefault="007E43CB" w:rsidP="009139A6">
      <w:r>
        <w:separator/>
      </w:r>
    </w:p>
  </w:footnote>
  <w:footnote w:type="continuationSeparator" w:id="0">
    <w:p w14:paraId="1C6AA0DA" w14:textId="77777777" w:rsidR="007E43CB" w:rsidRDefault="007E43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1D8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3E8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980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3CB"/>
    <w:rsid w:val="000666E0"/>
    <w:rsid w:val="002510B7"/>
    <w:rsid w:val="005C130B"/>
    <w:rsid w:val="007E43C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5BEEF"/>
  <w15:chartTrackingRefBased/>
  <w15:docId w15:val="{8199DE1C-B7AC-420C-AD9B-922403EA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2021-09-09T18:36:00Z</dcterms:created>
  <dcterms:modified xsi:type="dcterms:W3CDTF">2021-09-09T18:36:00Z</dcterms:modified>
</cp:coreProperties>
</file>