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A40AF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AGAS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540791A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Hoveton</w:t>
      </w:r>
      <w:proofErr w:type="spellEnd"/>
      <w:r>
        <w:rPr>
          <w:rFonts w:cs="Times New Roman"/>
          <w:szCs w:val="24"/>
        </w:rPr>
        <w:t>, Norfolk. Husbandman.</w:t>
      </w:r>
    </w:p>
    <w:p w14:paraId="7572BA47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</w:p>
    <w:p w14:paraId="4D611BD8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</w:p>
    <w:p w14:paraId="21761698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Henry Russell(q.v.) brought a plaint of debt against him, Thomas </w:t>
      </w:r>
      <w:proofErr w:type="spellStart"/>
      <w:r>
        <w:rPr>
          <w:rFonts w:cs="Times New Roman"/>
          <w:szCs w:val="24"/>
        </w:rPr>
        <w:t>Brekrop</w:t>
      </w:r>
      <w:proofErr w:type="spellEnd"/>
    </w:p>
    <w:p w14:paraId="4A4D98FD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Lynn(q.v.) and John </w:t>
      </w:r>
      <w:proofErr w:type="spellStart"/>
      <w:r>
        <w:rPr>
          <w:rFonts w:cs="Times New Roman"/>
          <w:szCs w:val="24"/>
        </w:rPr>
        <w:t>Hopkyn</w:t>
      </w:r>
      <w:proofErr w:type="spellEnd"/>
      <w:r>
        <w:rPr>
          <w:rFonts w:cs="Times New Roman"/>
          <w:szCs w:val="24"/>
        </w:rPr>
        <w:t xml:space="preserve"> of Lynn(q.v.).</w:t>
      </w:r>
    </w:p>
    <w:p w14:paraId="1DF2FE99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E1E0183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</w:p>
    <w:p w14:paraId="302CAE78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</w:p>
    <w:p w14:paraId="3D2E0E0E" w14:textId="77777777" w:rsidR="005357C6" w:rsidRDefault="005357C6" w:rsidP="005357C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January 2024</w:t>
      </w:r>
    </w:p>
    <w:p w14:paraId="021513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20FA" w14:textId="77777777" w:rsidR="005357C6" w:rsidRDefault="005357C6" w:rsidP="009139A6">
      <w:r>
        <w:separator/>
      </w:r>
    </w:p>
  </w:endnote>
  <w:endnote w:type="continuationSeparator" w:id="0">
    <w:p w14:paraId="73BEBA91" w14:textId="77777777" w:rsidR="005357C6" w:rsidRDefault="005357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56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90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76E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58870" w14:textId="77777777" w:rsidR="005357C6" w:rsidRDefault="005357C6" w:rsidP="009139A6">
      <w:r>
        <w:separator/>
      </w:r>
    </w:p>
  </w:footnote>
  <w:footnote w:type="continuationSeparator" w:id="0">
    <w:p w14:paraId="331F5EF0" w14:textId="77777777" w:rsidR="005357C6" w:rsidRDefault="005357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1C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95C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0F5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C6"/>
    <w:rsid w:val="000666E0"/>
    <w:rsid w:val="002510B7"/>
    <w:rsid w:val="00270799"/>
    <w:rsid w:val="005357C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48255"/>
  <w15:chartTrackingRefBased/>
  <w15:docId w15:val="{9A49EF7A-8020-4B15-A779-6008C1C7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57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2024-03-08T08:49:00Z</dcterms:created>
  <dcterms:modified xsi:type="dcterms:W3CDTF">2024-03-08T08:49:00Z</dcterms:modified>
</cp:coreProperties>
</file>