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521A4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AGAS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14:paraId="4EA871E9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6CF9D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776F3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Godson of John Agas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Suffolk(q.v.).  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pp.60-1)</w:t>
      </w:r>
    </w:p>
    <w:p w14:paraId="769B3BF7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85DF4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1930C9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Feb.1441</w:t>
      </w:r>
      <w:r>
        <w:rPr>
          <w:rFonts w:ascii="Times New Roman" w:hAnsi="Times New Roman" w:cs="Times New Roman"/>
          <w:sz w:val="24"/>
          <w:szCs w:val="24"/>
        </w:rPr>
        <w:tab/>
        <w:t>John bequeathed him 3s 4d.  (ibid.)</w:t>
      </w:r>
    </w:p>
    <w:p w14:paraId="52714C03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DE362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90DB3" w14:textId="77777777" w:rsidR="00A37036" w:rsidRDefault="00A37036" w:rsidP="00A37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2015</w:t>
      </w:r>
    </w:p>
    <w:p w14:paraId="53DF89D5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E95FC" w14:textId="77777777" w:rsidR="00A37036" w:rsidRDefault="00A37036" w:rsidP="00564E3C">
      <w:pPr>
        <w:spacing w:after="0" w:line="240" w:lineRule="auto"/>
      </w:pPr>
      <w:r>
        <w:separator/>
      </w:r>
    </w:p>
  </w:endnote>
  <w:endnote w:type="continuationSeparator" w:id="0">
    <w:p w14:paraId="612C0602" w14:textId="77777777" w:rsidR="00A37036" w:rsidRDefault="00A370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E0D5D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6D5F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1F4A">
      <w:rPr>
        <w:rFonts w:ascii="Times New Roman" w:hAnsi="Times New Roman" w:cs="Times New Roman"/>
        <w:noProof/>
        <w:sz w:val="24"/>
        <w:szCs w:val="24"/>
      </w:rPr>
      <w:t>22 January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47BA9F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1A9C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78952" w14:textId="77777777" w:rsidR="00A37036" w:rsidRDefault="00A37036" w:rsidP="00564E3C">
      <w:pPr>
        <w:spacing w:after="0" w:line="240" w:lineRule="auto"/>
      </w:pPr>
      <w:r>
        <w:separator/>
      </w:r>
    </w:p>
  </w:footnote>
  <w:footnote w:type="continuationSeparator" w:id="0">
    <w:p w14:paraId="7C767427" w14:textId="77777777" w:rsidR="00A37036" w:rsidRDefault="00A370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1FFDA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8657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EE469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36"/>
    <w:rsid w:val="00081F4A"/>
    <w:rsid w:val="00372DC6"/>
    <w:rsid w:val="00564E3C"/>
    <w:rsid w:val="0064591D"/>
    <w:rsid w:val="00A3703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5A96"/>
  <w15:chartTrackingRefBased/>
  <w15:docId w15:val="{051A45CC-45FE-49A7-909B-977166EC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2015-11-10T20:30:00Z</dcterms:created>
  <dcterms:modified xsi:type="dcterms:W3CDTF">2022-01-22T21:25:00Z</dcterms:modified>
</cp:coreProperties>
</file>