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91F884" w14:textId="77777777" w:rsidR="00E1305D" w:rsidRDefault="00E1305D" w:rsidP="00E1305D">
      <w:pPr>
        <w:pStyle w:val="NoSpacing"/>
      </w:pPr>
      <w:r>
        <w:rPr>
          <w:u w:val="single"/>
        </w:rPr>
        <w:t>John AGAS</w:t>
      </w:r>
      <w:r>
        <w:t xml:space="preserve">   </w:t>
      </w:r>
      <w:proofErr w:type="gramStart"/>
      <w:r>
        <w:t xml:space="preserve">   (</w:t>
      </w:r>
      <w:proofErr w:type="gramEnd"/>
      <w:r>
        <w:t>fl.1425)</w:t>
      </w:r>
    </w:p>
    <w:p w14:paraId="51F7B6F2" w14:textId="77777777" w:rsidR="00E1305D" w:rsidRDefault="00E1305D" w:rsidP="00E1305D">
      <w:pPr>
        <w:pStyle w:val="NoSpacing"/>
      </w:pPr>
    </w:p>
    <w:p w14:paraId="273242CC" w14:textId="77777777" w:rsidR="00E1305D" w:rsidRDefault="00E1305D" w:rsidP="00E1305D">
      <w:pPr>
        <w:pStyle w:val="NoSpacing"/>
      </w:pPr>
    </w:p>
    <w:p w14:paraId="4E3960A1" w14:textId="77777777" w:rsidR="00E1305D" w:rsidRDefault="00E1305D" w:rsidP="00E1305D">
      <w:pPr>
        <w:pStyle w:val="NoSpacing"/>
      </w:pPr>
      <w:r>
        <w:t>13 Aug.1425</w:t>
      </w:r>
      <w:r>
        <w:tab/>
        <w:t>He was a juror on the inquisition post mortem held in Bedford</w:t>
      </w:r>
    </w:p>
    <w:p w14:paraId="0A3CD623" w14:textId="77777777" w:rsidR="00E1305D" w:rsidRDefault="00E1305D" w:rsidP="00E1305D">
      <w:pPr>
        <w:pStyle w:val="NoSpacing"/>
      </w:pPr>
      <w:r>
        <w:tab/>
      </w:r>
      <w:r>
        <w:tab/>
        <w:t>into lands of Edmund Mortimer, Earl of March.</w:t>
      </w:r>
    </w:p>
    <w:p w14:paraId="5AEFA16E" w14:textId="0E6DD930" w:rsidR="00E1305D" w:rsidRDefault="00E1305D" w:rsidP="00E1305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22-476)</w:t>
      </w:r>
    </w:p>
    <w:p w14:paraId="2731C647" w14:textId="77777777" w:rsidR="00BA3D92" w:rsidRDefault="00BA3D92" w:rsidP="00E1305D">
      <w:pPr>
        <w:pStyle w:val="NoSpacing"/>
      </w:pPr>
    </w:p>
    <w:p w14:paraId="3610D2F3" w14:textId="77777777" w:rsidR="00E1305D" w:rsidRDefault="00E1305D" w:rsidP="00E1305D">
      <w:pPr>
        <w:pStyle w:val="NoSpacing"/>
      </w:pPr>
    </w:p>
    <w:p w14:paraId="3E7993E3" w14:textId="77777777" w:rsidR="00E1305D" w:rsidRDefault="00E1305D" w:rsidP="00E1305D">
      <w:pPr>
        <w:pStyle w:val="NoSpacing"/>
      </w:pPr>
    </w:p>
    <w:p w14:paraId="592B3C9C" w14:textId="77777777" w:rsidR="00E1305D" w:rsidRPr="00A14D80" w:rsidRDefault="00E1305D" w:rsidP="00E1305D">
      <w:pPr>
        <w:pStyle w:val="NoSpacing"/>
      </w:pPr>
      <w:r>
        <w:t>13 April 2018</w:t>
      </w:r>
    </w:p>
    <w:p w14:paraId="6AC12202" w14:textId="77777777" w:rsidR="006B2F86" w:rsidRPr="00E1305D" w:rsidRDefault="00BA3D92" w:rsidP="00E71FC3">
      <w:pPr>
        <w:pStyle w:val="NoSpacing"/>
      </w:pPr>
    </w:p>
    <w:sectPr w:rsidR="006B2F86" w:rsidRPr="00E1305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7B1B18" w14:textId="77777777" w:rsidR="00E1305D" w:rsidRDefault="00E1305D" w:rsidP="00E71FC3">
      <w:pPr>
        <w:spacing w:after="0" w:line="240" w:lineRule="auto"/>
      </w:pPr>
      <w:r>
        <w:separator/>
      </w:r>
    </w:p>
  </w:endnote>
  <w:endnote w:type="continuationSeparator" w:id="0">
    <w:p w14:paraId="614DDDDC" w14:textId="77777777" w:rsidR="00E1305D" w:rsidRDefault="00E1305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05EFA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4291CD" w14:textId="77777777" w:rsidR="00E1305D" w:rsidRDefault="00E1305D" w:rsidP="00E71FC3">
      <w:pPr>
        <w:spacing w:after="0" w:line="240" w:lineRule="auto"/>
      </w:pPr>
      <w:r>
        <w:separator/>
      </w:r>
    </w:p>
  </w:footnote>
  <w:footnote w:type="continuationSeparator" w:id="0">
    <w:p w14:paraId="7568AE92" w14:textId="77777777" w:rsidR="00E1305D" w:rsidRDefault="00E1305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05D"/>
    <w:rsid w:val="001A7C09"/>
    <w:rsid w:val="00577BD5"/>
    <w:rsid w:val="00656CBA"/>
    <w:rsid w:val="006A1F77"/>
    <w:rsid w:val="00733BE7"/>
    <w:rsid w:val="00AB52E8"/>
    <w:rsid w:val="00B16D3F"/>
    <w:rsid w:val="00BA3D92"/>
    <w:rsid w:val="00BB41AC"/>
    <w:rsid w:val="00E1305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49C80"/>
  <w15:chartTrackingRefBased/>
  <w15:docId w15:val="{EA822230-9D28-46A9-98FA-0B6A9D141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2018-04-13T19:57:00Z</dcterms:created>
  <dcterms:modified xsi:type="dcterms:W3CDTF">2020-09-26T07:35:00Z</dcterms:modified>
</cp:coreProperties>
</file>