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E46" w:rsidRDefault="00D91E46" w:rsidP="00D91E46">
      <w:pPr>
        <w:pStyle w:val="p1"/>
        <w:rPr>
          <w:rStyle w:val="s1"/>
        </w:rPr>
      </w:pPr>
      <w:r>
        <w:rPr>
          <w:rStyle w:val="s1"/>
          <w:u w:val="single"/>
        </w:rPr>
        <w:t>Agnes AGAS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D91E46" w:rsidRDefault="00D91E46" w:rsidP="00D91E46">
      <w:pPr>
        <w:pStyle w:val="p1"/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Depeham</w:t>
      </w:r>
      <w:proofErr w:type="spellEnd"/>
      <w:r>
        <w:rPr>
          <w:rStyle w:val="s1"/>
        </w:rPr>
        <w:t>, Norfolk.</w:t>
      </w:r>
    </w:p>
    <w:p w:rsidR="00D91E46" w:rsidRDefault="00D91E46" w:rsidP="00D91E46">
      <w:pPr>
        <w:pStyle w:val="p1"/>
        <w:rPr>
          <w:rStyle w:val="s1"/>
        </w:rPr>
      </w:pPr>
    </w:p>
    <w:p w:rsidR="00D91E46" w:rsidRDefault="00D91E46" w:rsidP="00D91E46">
      <w:pPr>
        <w:pStyle w:val="p1"/>
        <w:rPr>
          <w:rStyle w:val="s1"/>
        </w:rPr>
      </w:pPr>
    </w:p>
    <w:p w:rsidR="00D91E46" w:rsidRDefault="00D91E46" w:rsidP="00D91E46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She made her Will.</w:t>
      </w:r>
    </w:p>
    <w:p w:rsidR="00D91E46" w:rsidRDefault="00D91E46" w:rsidP="00D91E46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555)</w:t>
      </w:r>
    </w:p>
    <w:p w:rsidR="00D91E46" w:rsidRDefault="00D91E46" w:rsidP="00D91E46">
      <w:pPr>
        <w:pStyle w:val="p1"/>
        <w:rPr>
          <w:rStyle w:val="s1"/>
        </w:rPr>
      </w:pPr>
    </w:p>
    <w:p w:rsidR="00D91E46" w:rsidRDefault="00D91E46" w:rsidP="00D91E46">
      <w:pPr>
        <w:pStyle w:val="p1"/>
        <w:rPr>
          <w:rStyle w:val="s1"/>
        </w:rPr>
      </w:pPr>
    </w:p>
    <w:p w:rsidR="00D91E46" w:rsidRDefault="00D91E46" w:rsidP="00D91E46">
      <w:pPr>
        <w:pStyle w:val="p1"/>
        <w:rPr>
          <w:rStyle w:val="s1"/>
        </w:rPr>
      </w:pPr>
      <w:r>
        <w:rPr>
          <w:rStyle w:val="s1"/>
        </w:rPr>
        <w:t>28 December 2016</w:t>
      </w:r>
    </w:p>
    <w:p w:rsidR="006B2F86" w:rsidRPr="00E71FC3" w:rsidRDefault="00D91E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E46" w:rsidRDefault="00D91E46" w:rsidP="00E71FC3">
      <w:r>
        <w:separator/>
      </w:r>
    </w:p>
  </w:endnote>
  <w:endnote w:type="continuationSeparator" w:id="0">
    <w:p w:rsidR="00D91E46" w:rsidRDefault="00D91E4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E46" w:rsidRDefault="00D91E46" w:rsidP="00E71FC3">
      <w:r>
        <w:separator/>
      </w:r>
    </w:p>
  </w:footnote>
  <w:footnote w:type="continuationSeparator" w:id="0">
    <w:p w:rsidR="00D91E46" w:rsidRDefault="00D91E4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E46"/>
    <w:rsid w:val="001A7C09"/>
    <w:rsid w:val="00733BE7"/>
    <w:rsid w:val="00AB52E8"/>
    <w:rsid w:val="00B16D3F"/>
    <w:rsid w:val="00D91E4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76EC91-C7A6-4DAD-B5A6-1DAAE55B4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91E4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D91E46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D91E46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D91E46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2017-01-15T22:44:00Z</dcterms:created>
  <dcterms:modified xsi:type="dcterms:W3CDTF">2017-01-15T22:45:00Z</dcterms:modified>
</cp:coreProperties>
</file>