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AGARD</w:t>
      </w: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fl.1493)</w:t>
      </w: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= Margaret(q.v.).</w:t>
      </w:r>
    </w:p>
    <w:p w:rsidR="00AD3522" w:rsidRDefault="00AD3522" w:rsidP="00AD352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C7FAD">
          <w:rPr>
            <w:rStyle w:val="Hyperlink"/>
            <w:rFonts w:ascii="Times New Roman" w:hAnsi="Times New Roman" w:cs="Times New Roman"/>
          </w:rPr>
          <w:t>http://www.medievalgenealogy.org.uk/fines/abstracts/CP_25_1_191_31.shtml</w:t>
        </w:r>
      </w:hyperlink>
      <w:r>
        <w:rPr>
          <w:rStyle w:val="Hyperlink"/>
          <w:rFonts w:ascii="Times New Roman" w:hAnsi="Times New Roman" w:cs="Times New Roman"/>
        </w:rPr>
        <w:t>)</w:t>
      </w:r>
    </w:p>
    <w:p w:rsidR="00AD3522" w:rsidRDefault="00AD3522" w:rsidP="00AD352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AD3522" w:rsidRDefault="00AD3522" w:rsidP="00AD3522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12 Nov.1483</w:t>
      </w: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Settlement of the action taken against them by Thomas </w:t>
      </w:r>
      <w:proofErr w:type="spellStart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Darell</w:t>
      </w:r>
      <w:proofErr w:type="spellEnd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Lillingstone</w:t>
      </w:r>
      <w:proofErr w:type="spellEnd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Dayrell</w:t>
      </w:r>
      <w:proofErr w:type="spellEnd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over a messuage, a dove-cot and a garden in </w:t>
      </w: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Neithrop</w:t>
      </w:r>
      <w:proofErr w:type="spellEnd"/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Oxfordshire.    (ibid.)</w:t>
      </w: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D3522" w:rsidRPr="00AD3522" w:rsidRDefault="00AD3522" w:rsidP="00AD3522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D352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19 December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522" w:rsidRDefault="00AD3522" w:rsidP="00564E3C">
      <w:pPr>
        <w:spacing w:after="0" w:line="240" w:lineRule="auto"/>
      </w:pPr>
      <w:r>
        <w:separator/>
      </w:r>
    </w:p>
  </w:endnote>
  <w:endnote w:type="continuationSeparator" w:id="0">
    <w:p w:rsidR="00AD3522" w:rsidRDefault="00AD352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522" w:rsidRDefault="00AD3522" w:rsidP="00564E3C">
      <w:pPr>
        <w:spacing w:after="0" w:line="240" w:lineRule="auto"/>
      </w:pPr>
      <w:r>
        <w:separator/>
      </w:r>
    </w:p>
  </w:footnote>
  <w:footnote w:type="continuationSeparator" w:id="0">
    <w:p w:rsidR="00AD3522" w:rsidRDefault="00AD3522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22"/>
    <w:rsid w:val="00564E3C"/>
    <w:rsid w:val="00AD352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D01C76-860D-4F90-BC4C-9A393573B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D35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31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2015-10-02T20:01:00Z</dcterms:created>
  <dcterms:modified xsi:type="dcterms:W3CDTF">2015-10-02T20:02:00Z</dcterms:modified>
</cp:coreProperties>
</file>