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57ED6" w14:textId="77777777" w:rsidR="00AE1C43" w:rsidRDefault="00AE1C43" w:rsidP="00AE1C4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Ralph AGARD</w:t>
      </w:r>
      <w:r>
        <w:rPr>
          <w:rFonts w:ascii="Times New Roman" w:hAnsi="Times New Roman" w:cs="Times New Roman"/>
          <w:lang w:val="en-US"/>
        </w:rPr>
        <w:t xml:space="preserve">       (fl.1487)</w:t>
      </w:r>
    </w:p>
    <w:p w14:paraId="0B2FA5E5" w14:textId="77777777" w:rsidR="00AE1C43" w:rsidRDefault="00AE1C43" w:rsidP="00AE1C43">
      <w:pPr>
        <w:pStyle w:val="NoSpacing"/>
        <w:rPr>
          <w:rFonts w:ascii="Times New Roman" w:hAnsi="Times New Roman" w:cs="Times New Roman"/>
          <w:lang w:val="en-US"/>
        </w:rPr>
      </w:pPr>
    </w:p>
    <w:p w14:paraId="3DFC06FA" w14:textId="77777777" w:rsidR="00AE1C43" w:rsidRDefault="00AE1C43" w:rsidP="00AE1C43">
      <w:pPr>
        <w:pStyle w:val="NoSpacing"/>
        <w:rPr>
          <w:rFonts w:ascii="Times New Roman" w:hAnsi="Times New Roman" w:cs="Times New Roman"/>
          <w:lang w:val="en-US"/>
        </w:rPr>
      </w:pPr>
    </w:p>
    <w:p w14:paraId="08A474EC" w14:textId="77777777" w:rsidR="00AE1C43" w:rsidRDefault="00AE1C43" w:rsidP="00AE1C4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1487</w:t>
      </w:r>
      <w:r>
        <w:rPr>
          <w:rFonts w:ascii="Times New Roman" w:hAnsi="Times New Roman" w:cs="Times New Roman"/>
          <w:lang w:val="en-US"/>
        </w:rPr>
        <w:tab/>
        <w:t>He made a plaint of trespass against William Rokeley of Lichfield,</w:t>
      </w:r>
    </w:p>
    <w:p w14:paraId="28263BE1" w14:textId="77777777" w:rsidR="00AE1C43" w:rsidRDefault="00AE1C43" w:rsidP="00AE1C4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fishmonger(q.v.).</w:t>
      </w:r>
    </w:p>
    <w:p w14:paraId="5DD3FEC7" w14:textId="77777777" w:rsidR="00AE1C43" w:rsidRDefault="00AE1C43" w:rsidP="00AE1C4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F76CB">
          <w:rPr>
            <w:rStyle w:val="Hyperlink"/>
            <w:rFonts w:ascii="Times New Roman" w:hAnsi="Times New Roman" w:cs="Times New Roman"/>
            <w:lang w:val="en-US"/>
          </w:rPr>
          <w:t>https://waalt.uh.edu/index.php/KB27/905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8E2028B" w14:textId="77777777" w:rsidR="00AE1C43" w:rsidRDefault="00AE1C43" w:rsidP="00AE1C43">
      <w:pPr>
        <w:pStyle w:val="NoSpacing"/>
        <w:rPr>
          <w:rFonts w:ascii="Times New Roman" w:hAnsi="Times New Roman" w:cs="Times New Roman"/>
          <w:lang w:val="en-US"/>
        </w:rPr>
      </w:pPr>
    </w:p>
    <w:p w14:paraId="018857B5" w14:textId="77777777" w:rsidR="00AE1C43" w:rsidRDefault="00AE1C43" w:rsidP="00AE1C43">
      <w:pPr>
        <w:pStyle w:val="NoSpacing"/>
        <w:rPr>
          <w:rFonts w:ascii="Times New Roman" w:hAnsi="Times New Roman" w:cs="Times New Roman"/>
          <w:lang w:val="en-US"/>
        </w:rPr>
      </w:pPr>
    </w:p>
    <w:p w14:paraId="6699599F" w14:textId="77777777" w:rsidR="00AE1C43" w:rsidRDefault="00AE1C43" w:rsidP="00AE1C4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April 2026</w:t>
      </w:r>
    </w:p>
    <w:p w14:paraId="2DDFF9F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9AA86" w14:textId="77777777" w:rsidR="00514105" w:rsidRDefault="00514105" w:rsidP="00086E2C">
      <w:pPr>
        <w:spacing w:after="0" w:line="240" w:lineRule="auto"/>
      </w:pPr>
      <w:r>
        <w:separator/>
      </w:r>
    </w:p>
  </w:endnote>
  <w:endnote w:type="continuationSeparator" w:id="0">
    <w:p w14:paraId="24A59107" w14:textId="77777777" w:rsidR="00514105" w:rsidRDefault="0051410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2393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ABF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75C4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00681" w14:textId="77777777" w:rsidR="00514105" w:rsidRDefault="00514105" w:rsidP="00086E2C">
      <w:pPr>
        <w:spacing w:after="0" w:line="240" w:lineRule="auto"/>
      </w:pPr>
      <w:r>
        <w:separator/>
      </w:r>
    </w:p>
  </w:footnote>
  <w:footnote w:type="continuationSeparator" w:id="0">
    <w:p w14:paraId="359035F9" w14:textId="77777777" w:rsidR="00514105" w:rsidRDefault="0051410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152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4FD1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0F80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C43"/>
    <w:rsid w:val="00086E2C"/>
    <w:rsid w:val="000A2E7A"/>
    <w:rsid w:val="002244B7"/>
    <w:rsid w:val="00314D94"/>
    <w:rsid w:val="004C00F4"/>
    <w:rsid w:val="00514105"/>
    <w:rsid w:val="00617568"/>
    <w:rsid w:val="006E68FA"/>
    <w:rsid w:val="00AE1C4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15983"/>
  <w15:chartTrackingRefBased/>
  <w15:docId w15:val="{BB6B42C9-6FEB-4881-89F1-FD84A97F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E1C4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E1C4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30</Words>
  <Characters>210</Characters>
  <Application>Microsoft Office Word</Application>
  <DocSecurity>0</DocSecurity>
  <Lines>12</Lines>
  <Paragraphs>7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2026-04-07T14:17:00Z</dcterms:created>
  <dcterms:modified xsi:type="dcterms:W3CDTF">2026-04-07T14:17:00Z</dcterms:modified>
</cp:coreProperties>
</file>