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Margaret AGARD</w:t>
      </w:r>
      <w:bookmarkEnd w:id="0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</w:t>
      </w:r>
      <w:proofErr w:type="gramStart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fl.1493)</w:t>
      </w:r>
    </w:p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= Thomas(q.v.)</w:t>
      </w:r>
    </w:p>
    <w:p w:rsidR="00241E3C" w:rsidRDefault="00241E3C" w:rsidP="00241E3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241E3C" w:rsidRDefault="00241E3C" w:rsidP="00241E3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241E3C" w:rsidRDefault="00241E3C" w:rsidP="00241E3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12 Nov.1483</w:t>
      </w:r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Settlement of the action taken against them by Thomas </w:t>
      </w:r>
      <w:proofErr w:type="spellStart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Darell</w:t>
      </w:r>
      <w:proofErr w:type="spellEnd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Lillingstone</w:t>
      </w:r>
      <w:proofErr w:type="spellEnd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Dayrell</w:t>
      </w:r>
      <w:proofErr w:type="spellEnd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over a messuage, a dove-cot and a garden in </w:t>
      </w:r>
    </w:p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Neithrop</w:t>
      </w:r>
      <w:proofErr w:type="spellEnd"/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Oxfordshire.    (ibid.)</w:t>
      </w:r>
    </w:p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41E3C" w:rsidRPr="00241E3C" w:rsidRDefault="00241E3C" w:rsidP="00241E3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D5B8A" w:rsidRPr="00241E3C" w:rsidRDefault="00241E3C" w:rsidP="00241E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1E3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19 December 2014</w:t>
      </w:r>
    </w:p>
    <w:sectPr w:rsidR="00DD5B8A" w:rsidRPr="00241E3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E3C" w:rsidRDefault="00241E3C" w:rsidP="00564E3C">
      <w:pPr>
        <w:spacing w:after="0" w:line="240" w:lineRule="auto"/>
      </w:pPr>
      <w:r>
        <w:separator/>
      </w:r>
    </w:p>
  </w:endnote>
  <w:endnote w:type="continuationSeparator" w:id="0">
    <w:p w:rsidR="00241E3C" w:rsidRDefault="00241E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E3C" w:rsidRDefault="00241E3C" w:rsidP="00564E3C">
      <w:pPr>
        <w:spacing w:after="0" w:line="240" w:lineRule="auto"/>
      </w:pPr>
      <w:r>
        <w:separator/>
      </w:r>
    </w:p>
  </w:footnote>
  <w:footnote w:type="continuationSeparator" w:id="0">
    <w:p w:rsidR="00241E3C" w:rsidRDefault="00241E3C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3C"/>
    <w:rsid w:val="00241E3C"/>
    <w:rsid w:val="00564E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FBCE7"/>
  <w15:chartTrackingRefBased/>
  <w15:docId w15:val="{A17D50CE-4DD1-437E-A1B8-40A5534F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41E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2015-10-02T20:03:00Z</dcterms:created>
  <dcterms:modified xsi:type="dcterms:W3CDTF">2015-10-02T20:04:00Z</dcterms:modified>
</cp:coreProperties>
</file>