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2A974" w14:textId="77777777" w:rsidR="00A72CC2" w:rsidRDefault="00A72CC2" w:rsidP="00A72C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AGAR</w:t>
      </w:r>
      <w:r>
        <w:rPr>
          <w:rFonts w:ascii="Times New Roman" w:hAnsi="Times New Roman" w:cs="Times New Roman"/>
          <w:lang w:val="en-US"/>
        </w:rPr>
        <w:t xml:space="preserve">      (fl.1479)</w:t>
      </w:r>
    </w:p>
    <w:p w14:paraId="6CFB98E3" w14:textId="77777777" w:rsidR="00A72CC2" w:rsidRDefault="00A72CC2" w:rsidP="00A72C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Grubb Street. Fletcher.</w:t>
      </w:r>
    </w:p>
    <w:p w14:paraId="0B251CD4" w14:textId="77777777" w:rsidR="00A72CC2" w:rsidRDefault="00A72CC2" w:rsidP="00A72CC2">
      <w:pPr>
        <w:pStyle w:val="NoSpacing"/>
        <w:rPr>
          <w:rFonts w:ascii="Times New Roman" w:hAnsi="Times New Roman" w:cs="Times New Roman"/>
          <w:lang w:val="en-US"/>
        </w:rPr>
      </w:pPr>
    </w:p>
    <w:p w14:paraId="29CF94E8" w14:textId="77777777" w:rsidR="00A72CC2" w:rsidRDefault="00A72CC2" w:rsidP="00A72CC2">
      <w:pPr>
        <w:pStyle w:val="NoSpacing"/>
        <w:rPr>
          <w:rFonts w:ascii="Times New Roman" w:hAnsi="Times New Roman" w:cs="Times New Roman"/>
          <w:lang w:val="en-US"/>
        </w:rPr>
      </w:pPr>
    </w:p>
    <w:p w14:paraId="1B906259" w14:textId="77777777" w:rsidR="00A72CC2" w:rsidRDefault="00A72CC2" w:rsidP="00A72C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1479</w:t>
      </w:r>
      <w:r>
        <w:rPr>
          <w:rFonts w:ascii="Times New Roman" w:hAnsi="Times New Roman" w:cs="Times New Roman"/>
          <w:lang w:val="en-US"/>
        </w:rPr>
        <w:tab/>
        <w:t>The King indicted him and 4 others for trespass and nuisance.</w:t>
      </w:r>
    </w:p>
    <w:p w14:paraId="0D19B08D" w14:textId="77777777" w:rsidR="00A72CC2" w:rsidRDefault="00A72CC2" w:rsidP="00A72CC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rFonts w:ascii="Times New Roman" w:hAnsi="Times New Roman" w:cs="Times New Roman"/>
            <w:lang w:val="en-US"/>
          </w:rPr>
          <w:t>https://waalt.uh.edu/index.php/KB27/870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D96B7E3" w14:textId="77777777" w:rsidR="00A72CC2" w:rsidRDefault="00A72CC2" w:rsidP="00A72CC2">
      <w:pPr>
        <w:pStyle w:val="NoSpacing"/>
        <w:rPr>
          <w:rFonts w:ascii="Times New Roman" w:hAnsi="Times New Roman" w:cs="Times New Roman"/>
          <w:lang w:val="en-US"/>
        </w:rPr>
      </w:pPr>
    </w:p>
    <w:p w14:paraId="0A194ED1" w14:textId="77777777" w:rsidR="00A72CC2" w:rsidRDefault="00A72CC2" w:rsidP="00A72CC2">
      <w:pPr>
        <w:pStyle w:val="NoSpacing"/>
        <w:rPr>
          <w:rFonts w:ascii="Times New Roman" w:hAnsi="Times New Roman" w:cs="Times New Roman"/>
          <w:lang w:val="en-US"/>
        </w:rPr>
      </w:pPr>
    </w:p>
    <w:p w14:paraId="6E22A99F" w14:textId="404A62D5" w:rsidR="00617568" w:rsidRPr="00086E2C" w:rsidRDefault="00A72C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DB357" w14:textId="77777777" w:rsidR="00276FEC" w:rsidRDefault="00276FEC" w:rsidP="00086E2C">
      <w:pPr>
        <w:spacing w:after="0" w:line="240" w:lineRule="auto"/>
      </w:pPr>
      <w:r>
        <w:separator/>
      </w:r>
    </w:p>
  </w:endnote>
  <w:endnote w:type="continuationSeparator" w:id="0">
    <w:p w14:paraId="601EC938" w14:textId="77777777" w:rsidR="00276FEC" w:rsidRDefault="00276FE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0146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98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F08D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A8AB" w14:textId="77777777" w:rsidR="00276FEC" w:rsidRDefault="00276FEC" w:rsidP="00086E2C">
      <w:pPr>
        <w:spacing w:after="0" w:line="240" w:lineRule="auto"/>
      </w:pPr>
      <w:r>
        <w:separator/>
      </w:r>
    </w:p>
  </w:footnote>
  <w:footnote w:type="continuationSeparator" w:id="0">
    <w:p w14:paraId="73702E96" w14:textId="77777777" w:rsidR="00276FEC" w:rsidRDefault="00276FE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268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D9C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D113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C2"/>
    <w:rsid w:val="00086E2C"/>
    <w:rsid w:val="000A2E7A"/>
    <w:rsid w:val="001D1CE2"/>
    <w:rsid w:val="002244B7"/>
    <w:rsid w:val="00276FEC"/>
    <w:rsid w:val="00314D94"/>
    <w:rsid w:val="00617568"/>
    <w:rsid w:val="006E68FA"/>
    <w:rsid w:val="00A72CC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0D7DD"/>
  <w15:chartTrackingRefBased/>
  <w15:docId w15:val="{67415F50-1EE9-4DBF-BB7B-2F4E2C4B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72CC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2CC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205</Characters>
  <Application>Microsoft Office Word</Application>
  <DocSecurity>0</DocSecurity>
  <Lines>12</Lines>
  <Paragraphs>7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2026-03-25T21:27:00Z</dcterms:created>
  <dcterms:modified xsi:type="dcterms:W3CDTF">2026-03-25T21:27:00Z</dcterms:modified>
</cp:coreProperties>
</file>