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E71770" w14:textId="77777777" w:rsidR="0007307A" w:rsidRDefault="0007307A" w:rsidP="0007307A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Walter ADAM</w:t>
      </w:r>
      <w:r>
        <w:rPr>
          <w:rFonts w:ascii="Times New Roman" w:hAnsi="Times New Roman" w:cs="Times New Roman"/>
        </w:rPr>
        <w:t xml:space="preserve">        (fl.1447)</w:t>
      </w:r>
    </w:p>
    <w:p w14:paraId="267B1FB2" w14:textId="77777777" w:rsidR="0007307A" w:rsidRDefault="0007307A" w:rsidP="0007307A">
      <w:pPr>
        <w:pStyle w:val="NoSpacing"/>
        <w:rPr>
          <w:rFonts w:ascii="Times New Roman" w:hAnsi="Times New Roman" w:cs="Times New Roman"/>
        </w:rPr>
      </w:pPr>
    </w:p>
    <w:p w14:paraId="5C7BBAD1" w14:textId="77777777" w:rsidR="0007307A" w:rsidRDefault="0007307A" w:rsidP="0007307A">
      <w:pPr>
        <w:pStyle w:val="NoSpacing"/>
        <w:rPr>
          <w:rFonts w:ascii="Times New Roman" w:hAnsi="Times New Roman" w:cs="Times New Roman"/>
        </w:rPr>
      </w:pPr>
    </w:p>
    <w:p w14:paraId="11BAC4E3" w14:textId="77777777" w:rsidR="0007307A" w:rsidRDefault="0007307A" w:rsidP="0007307A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16 Apr.1447</w:t>
      </w:r>
      <w:r>
        <w:rPr>
          <w:rFonts w:ascii="Times New Roman" w:hAnsi="Times New Roman" w:cs="Times New Roman"/>
        </w:rPr>
        <w:tab/>
        <w:t>John Faucon, the elder, of Boxford, Suffolk(q.v.), bequeathed him 3s 4d.</w:t>
      </w:r>
    </w:p>
    <w:p w14:paraId="451FED97" w14:textId="77777777" w:rsidR="0007307A" w:rsidRDefault="0007307A" w:rsidP="0007307A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(“Wills of the Archdeaconry of Sudbury, 1439 – 1474, volume 1, </w:t>
      </w:r>
    </w:p>
    <w:p w14:paraId="74EA8B60" w14:textId="77777777" w:rsidR="0007307A" w:rsidRDefault="0007307A" w:rsidP="0007307A">
      <w:pPr>
        <w:pStyle w:val="NoSpacing"/>
        <w:ind w:left="720"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ed. Peter Northeast, pub. the Suffolk Records Society, 2001, p. 145)</w:t>
      </w:r>
    </w:p>
    <w:p w14:paraId="64F1D3B0" w14:textId="77777777" w:rsidR="0007307A" w:rsidRDefault="0007307A" w:rsidP="0007307A">
      <w:pPr>
        <w:pStyle w:val="NoSpacing"/>
        <w:rPr>
          <w:rFonts w:ascii="Times New Roman" w:hAnsi="Times New Roman" w:cs="Times New Roman"/>
        </w:rPr>
      </w:pPr>
    </w:p>
    <w:p w14:paraId="2C5303D8" w14:textId="77777777" w:rsidR="0007307A" w:rsidRDefault="0007307A" w:rsidP="0007307A">
      <w:pPr>
        <w:pStyle w:val="NoSpacing"/>
        <w:rPr>
          <w:rFonts w:ascii="Times New Roman" w:hAnsi="Times New Roman" w:cs="Times New Roman"/>
        </w:rPr>
      </w:pPr>
    </w:p>
    <w:p w14:paraId="07C74772" w14:textId="77777777" w:rsidR="0007307A" w:rsidRDefault="0007307A" w:rsidP="0007307A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20 February 2026</w:t>
      </w:r>
    </w:p>
    <w:p w14:paraId="363EAFBE" w14:textId="77777777" w:rsidR="00617568" w:rsidRPr="00086E2C" w:rsidRDefault="00617568">
      <w:pPr>
        <w:rPr>
          <w:rFonts w:ascii="Times New Roman" w:hAnsi="Times New Roman" w:cs="Times New Roman"/>
        </w:rPr>
      </w:pPr>
    </w:p>
    <w:sectPr w:rsidR="00617568" w:rsidRPr="00086E2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D6277B" w14:textId="77777777" w:rsidR="00C03E4E" w:rsidRDefault="00C03E4E" w:rsidP="00086E2C">
      <w:pPr>
        <w:spacing w:after="0" w:line="240" w:lineRule="auto"/>
      </w:pPr>
      <w:r>
        <w:separator/>
      </w:r>
    </w:p>
  </w:endnote>
  <w:endnote w:type="continuationSeparator" w:id="0">
    <w:p w14:paraId="3173BE1D" w14:textId="77777777" w:rsidR="00C03E4E" w:rsidRDefault="00C03E4E" w:rsidP="00086E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5FC156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B8CE16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 xml:space="preserve">Compilation </w:t>
    </w:r>
    <w:proofErr w:type="spellStart"/>
    <w:r>
      <w:rPr>
        <w:rFonts w:ascii="Times New Roman" w:hAnsi="Times New Roman" w:cs="Times New Roman"/>
      </w:rPr>
      <w:t>copywrite</w:t>
    </w:r>
    <w:proofErr w:type="spellEnd"/>
    <w:r>
      <w:rPr>
        <w:rFonts w:ascii="Times New Roman" w:hAnsi="Times New Roman" w:cs="Times New Roman"/>
      </w:rPr>
      <w:t xml:space="preserve"> </w:t>
    </w:r>
    <w:proofErr w:type="spellStart"/>
    <w:r>
      <w:rPr>
        <w:rFonts w:ascii="Times New Roman" w:hAnsi="Times New Roman"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B39AE8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63BE7E" w14:textId="77777777" w:rsidR="00C03E4E" w:rsidRDefault="00C03E4E" w:rsidP="00086E2C">
      <w:pPr>
        <w:spacing w:after="0" w:line="240" w:lineRule="auto"/>
      </w:pPr>
      <w:r>
        <w:separator/>
      </w:r>
    </w:p>
  </w:footnote>
  <w:footnote w:type="continuationSeparator" w:id="0">
    <w:p w14:paraId="33945FD0" w14:textId="77777777" w:rsidR="00C03E4E" w:rsidRDefault="00C03E4E" w:rsidP="00086E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AA79AB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07C846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814E83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307A"/>
    <w:rsid w:val="0007307A"/>
    <w:rsid w:val="00086E2C"/>
    <w:rsid w:val="000A2E7A"/>
    <w:rsid w:val="002244B7"/>
    <w:rsid w:val="00314D94"/>
    <w:rsid w:val="003B4C12"/>
    <w:rsid w:val="00617568"/>
    <w:rsid w:val="006E68FA"/>
    <w:rsid w:val="00C03E4E"/>
    <w:rsid w:val="00ED3A55"/>
    <w:rsid w:val="00F47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529B35"/>
  <w15:chartTrackingRefBased/>
  <w15:docId w15:val="{8DF8D8B7-A9BF-4B04-8078-695C7D6AF8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6E2C"/>
  </w:style>
  <w:style w:type="paragraph" w:styleId="NoSpacing">
    <w:name w:val="No Spacing"/>
    <w:uiPriority w:val="1"/>
    <w:qFormat/>
    <w:rsid w:val="0007307A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1</TotalTime>
  <Pages>1</Pages>
  <Words>40</Words>
  <Characters>215</Characters>
  <Application>Microsoft Office Word</Application>
  <DocSecurity>0</DocSecurity>
  <Lines>9</Lines>
  <Paragraphs>5</Paragraphs>
  <ScaleCrop>false</ScaleCrop>
  <Company/>
  <LinksUpToDate>false</LinksUpToDate>
  <CharactersWithSpaces>261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2</cp:revision>
  <dcterms:created xsi:type="dcterms:W3CDTF">2026-02-24T20:00:00Z</dcterms:created>
  <dcterms:modified xsi:type="dcterms:W3CDTF">2026-02-24T20:01:00Z</dcterms:modified>
</cp:coreProperties>
</file>