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00E89" w14:textId="390A7762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  <w:r w:rsidRPr="00864D1D">
        <w:rPr>
          <w:rFonts w:ascii="Times New Roman" w:hAnsi="Times New Roman" w:cs="Times New Roman"/>
          <w:u w:val="single"/>
          <w:lang w:val="en-US"/>
        </w:rPr>
        <w:t>John ADAM</w:t>
      </w:r>
      <w:r w:rsidRPr="00864D1D">
        <w:rPr>
          <w:rFonts w:ascii="Times New Roman" w:hAnsi="Times New Roman" w:cs="Times New Roman"/>
          <w:lang w:val="en-US"/>
        </w:rPr>
        <w:t xml:space="preserve">       (d.1508)</w:t>
      </w:r>
    </w:p>
    <w:p w14:paraId="447D62CD" w14:textId="6DB09703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  <w:r w:rsidRPr="00864D1D">
        <w:rPr>
          <w:rFonts w:ascii="Times New Roman" w:hAnsi="Times New Roman" w:cs="Times New Roman"/>
          <w:lang w:val="en-US"/>
        </w:rPr>
        <w:t>of Ashford.</w:t>
      </w:r>
    </w:p>
    <w:p w14:paraId="118B3A7C" w14:textId="77777777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</w:p>
    <w:p w14:paraId="6EAFCB1A" w14:textId="77777777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</w:p>
    <w:p w14:paraId="15AB42D2" w14:textId="1B56DFA7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  <w:r w:rsidRPr="00864D1D">
        <w:rPr>
          <w:rFonts w:ascii="Times New Roman" w:hAnsi="Times New Roman" w:cs="Times New Roman"/>
          <w:lang w:val="en-US"/>
        </w:rPr>
        <w:tab/>
        <w:t>1508</w:t>
      </w:r>
      <w:r w:rsidRPr="00864D1D">
        <w:rPr>
          <w:rFonts w:ascii="Times New Roman" w:hAnsi="Times New Roman" w:cs="Times New Roman"/>
          <w:lang w:val="en-US"/>
        </w:rPr>
        <w:tab/>
        <w:t>Administration of his goods and possessions was granted.</w:t>
      </w:r>
    </w:p>
    <w:p w14:paraId="0F82605A" w14:textId="6B868A9A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  <w:r w:rsidRPr="00864D1D">
        <w:rPr>
          <w:rFonts w:ascii="Times New Roman" w:hAnsi="Times New Roman" w:cs="Times New Roman"/>
          <w:lang w:val="en-US"/>
        </w:rPr>
        <w:tab/>
      </w:r>
      <w:r w:rsidRPr="00864D1D">
        <w:rPr>
          <w:rFonts w:ascii="Times New Roman" w:hAnsi="Times New Roman" w:cs="Times New Roman"/>
          <w:lang w:val="en-US"/>
        </w:rPr>
        <w:tab/>
        <w:t>(Plomer p.3)</w:t>
      </w:r>
    </w:p>
    <w:p w14:paraId="06E1160B" w14:textId="77777777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</w:p>
    <w:p w14:paraId="0EE82A1B" w14:textId="77777777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</w:p>
    <w:p w14:paraId="5F22700F" w14:textId="2B6F6594" w:rsidR="00864D1D" w:rsidRPr="00864D1D" w:rsidRDefault="00864D1D" w:rsidP="00864D1D">
      <w:pPr>
        <w:pStyle w:val="NoSpacing"/>
        <w:rPr>
          <w:rFonts w:ascii="Times New Roman" w:hAnsi="Times New Roman" w:cs="Times New Roman"/>
          <w:lang w:val="en-US"/>
        </w:rPr>
      </w:pPr>
      <w:r w:rsidRPr="00864D1D">
        <w:rPr>
          <w:rFonts w:ascii="Times New Roman" w:hAnsi="Times New Roman" w:cs="Times New Roman"/>
          <w:lang w:val="en-US"/>
        </w:rPr>
        <w:t>17 July 2008</w:t>
      </w:r>
    </w:p>
    <w:sectPr w:rsidR="00864D1D" w:rsidRPr="00864D1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1815" w14:textId="77777777" w:rsidR="00383C14" w:rsidRDefault="00383C14" w:rsidP="00086E2C">
      <w:pPr>
        <w:spacing w:after="0" w:line="240" w:lineRule="auto"/>
      </w:pPr>
      <w:r>
        <w:separator/>
      </w:r>
    </w:p>
  </w:endnote>
  <w:endnote w:type="continuationSeparator" w:id="0">
    <w:p w14:paraId="3B5A6339" w14:textId="77777777" w:rsidR="00383C14" w:rsidRDefault="00383C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230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09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AA1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E52EE" w14:textId="77777777" w:rsidR="00383C14" w:rsidRDefault="00383C14" w:rsidP="00086E2C">
      <w:pPr>
        <w:spacing w:after="0" w:line="240" w:lineRule="auto"/>
      </w:pPr>
      <w:r>
        <w:separator/>
      </w:r>
    </w:p>
  </w:footnote>
  <w:footnote w:type="continuationSeparator" w:id="0">
    <w:p w14:paraId="7A39EAB7" w14:textId="77777777" w:rsidR="00383C14" w:rsidRDefault="00383C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789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877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5C2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D1D"/>
    <w:rsid w:val="00086E2C"/>
    <w:rsid w:val="000A2E7A"/>
    <w:rsid w:val="002244B7"/>
    <w:rsid w:val="00314D94"/>
    <w:rsid w:val="00383C14"/>
    <w:rsid w:val="00617568"/>
    <w:rsid w:val="006E68FA"/>
    <w:rsid w:val="00864D1D"/>
    <w:rsid w:val="00AF23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E8A0E"/>
  <w15:chartTrackingRefBased/>
  <w15:docId w15:val="{2136F2A7-9A7D-4241-BEA4-F0C72B47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64D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8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2026-04-09T17:16:00Z</dcterms:created>
  <dcterms:modified xsi:type="dcterms:W3CDTF">2026-04-09T17:24:00Z</dcterms:modified>
</cp:coreProperties>
</file>