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3E366" w14:textId="77777777" w:rsidR="0095456D" w:rsidRDefault="0095456D" w:rsidP="0095456D">
      <w:r>
        <w:rPr>
          <w:u w:val="single"/>
        </w:rPr>
        <w:t>Agnes ADAM</w:t>
      </w:r>
      <w:r>
        <w:t xml:space="preserve">   (fl.1480)</w:t>
      </w:r>
    </w:p>
    <w:p w14:paraId="49E784B0" w14:textId="77777777" w:rsidR="0095456D" w:rsidRDefault="0095456D" w:rsidP="0095456D">
      <w:r>
        <w:t xml:space="preserve">of </w:t>
      </w:r>
      <w:proofErr w:type="spellStart"/>
      <w:smartTag w:uri="urn:schemas-microsoft-com:office:smarttags" w:element="place">
        <w:smartTag w:uri="urn:schemas-microsoft-com:office:smarttags" w:element="City">
          <w:r>
            <w:t>Bethersden</w:t>
          </w:r>
        </w:smartTag>
        <w:proofErr w:type="spellEnd"/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14:paraId="51DA3C76" w14:textId="77777777" w:rsidR="0095456D" w:rsidRDefault="0095456D" w:rsidP="0095456D"/>
    <w:p w14:paraId="3C4E639E" w14:textId="77777777" w:rsidR="0095456D" w:rsidRDefault="0095456D" w:rsidP="0095456D"/>
    <w:p w14:paraId="26507BB1" w14:textId="77777777" w:rsidR="0095456D" w:rsidRDefault="0095456D" w:rsidP="0095456D">
      <w:pPr>
        <w:numPr>
          <w:ilvl w:val="0"/>
          <w:numId w:val="1"/>
        </w:numPr>
      </w:pPr>
      <w:r>
        <w:t>She made her Will.  (Plomer p.2)</w:t>
      </w:r>
    </w:p>
    <w:p w14:paraId="78A6003A" w14:textId="77777777" w:rsidR="0095456D" w:rsidRDefault="0095456D" w:rsidP="0095456D"/>
    <w:p w14:paraId="1363A37D" w14:textId="77777777" w:rsidR="0095456D" w:rsidRDefault="0095456D" w:rsidP="0095456D"/>
    <w:p w14:paraId="7083B3F8" w14:textId="77777777" w:rsidR="0095456D" w:rsidRDefault="0095456D" w:rsidP="0095456D"/>
    <w:p w14:paraId="079C2ED4" w14:textId="77777777" w:rsidR="0095456D" w:rsidRPr="004E2AAF" w:rsidRDefault="0095456D" w:rsidP="0095456D">
      <w:smartTag w:uri="urn:schemas-microsoft-com:office:smarttags" w:element="date">
        <w:smartTagPr>
          <w:attr w:name="Month" w:val="7"/>
          <w:attr w:name="Day" w:val="5"/>
          <w:attr w:name="Year" w:val="2008"/>
        </w:smartTagPr>
        <w:r>
          <w:t>5 July 2008</w:t>
        </w:r>
      </w:smartTag>
    </w:p>
    <w:p w14:paraId="61927063" w14:textId="77777777" w:rsidR="00617568" w:rsidRPr="00086E2C" w:rsidRDefault="00617568"/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1BC55" w14:textId="77777777" w:rsidR="00847746" w:rsidRDefault="00847746" w:rsidP="00086E2C">
      <w:r>
        <w:separator/>
      </w:r>
    </w:p>
  </w:endnote>
  <w:endnote w:type="continuationSeparator" w:id="0">
    <w:p w14:paraId="031012B2" w14:textId="77777777" w:rsidR="00847746" w:rsidRDefault="00847746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4617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84CA1" w14:textId="77777777" w:rsidR="00086E2C" w:rsidRPr="00086E2C" w:rsidRDefault="00086E2C">
    <w:pPr>
      <w:pStyle w:val="Footer"/>
      <w:rPr>
        <w:lang w:val="en-US"/>
      </w:rPr>
    </w:pPr>
    <w:r>
      <w:t xml:space="preserve">Compilation </w:t>
    </w:r>
    <w:proofErr w:type="spellStart"/>
    <w:r>
      <w:t>copywrite</w:t>
    </w:r>
    <w:proofErr w:type="spellEnd"/>
    <w:r>
      <w:t xml:space="preserve"> </w:t>
    </w:r>
    <w:proofErr w:type="spellStart"/>
    <w: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E432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6EE1C" w14:textId="77777777" w:rsidR="00847746" w:rsidRDefault="00847746" w:rsidP="00086E2C">
      <w:r>
        <w:separator/>
      </w:r>
    </w:p>
  </w:footnote>
  <w:footnote w:type="continuationSeparator" w:id="0">
    <w:p w14:paraId="6889BCD6" w14:textId="77777777" w:rsidR="00847746" w:rsidRDefault="00847746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4055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9966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4943A" w14:textId="77777777" w:rsidR="00086E2C" w:rsidRDefault="00086E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F4219"/>
    <w:multiLevelType w:val="hybridMultilevel"/>
    <w:tmpl w:val="3FD66342"/>
    <w:lvl w:ilvl="0" w:tplc="5CB614FA">
      <w:start w:val="148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970524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56D"/>
    <w:rsid w:val="00086E2C"/>
    <w:rsid w:val="000A2E7A"/>
    <w:rsid w:val="002244B7"/>
    <w:rsid w:val="00314D94"/>
    <w:rsid w:val="00617568"/>
    <w:rsid w:val="006E68FA"/>
    <w:rsid w:val="00847746"/>
    <w:rsid w:val="0095456D"/>
    <w:rsid w:val="00CA19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dat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62B4CD0A"/>
  <w15:chartTrackingRefBased/>
  <w15:docId w15:val="{E37E0ECE-7322-44E7-B334-75B88EDD3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56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18</Words>
  <Characters>77</Characters>
  <Application>Microsoft Office Word</Application>
  <DocSecurity>0</DocSecurity>
  <Lines>7</Lines>
  <Paragraphs>8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2026-04-09T16:42:00Z</dcterms:created>
  <dcterms:modified xsi:type="dcterms:W3CDTF">2026-04-09T16:43:00Z</dcterms:modified>
</cp:coreProperties>
</file>