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F534A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AFORDE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fl.1505)</w:t>
      </w:r>
    </w:p>
    <w:p w14:paraId="046B1ADF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BF2A073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22189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D62BA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451713C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71C159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32FCD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D955B" w14:textId="77777777" w:rsidR="004C101B" w:rsidRDefault="004C101B" w:rsidP="004C10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7E9BE1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3F033" w14:textId="77777777" w:rsidR="004C101B" w:rsidRDefault="004C101B" w:rsidP="009139A6">
      <w:r>
        <w:separator/>
      </w:r>
    </w:p>
  </w:endnote>
  <w:endnote w:type="continuationSeparator" w:id="0">
    <w:p w14:paraId="48E35B2A" w14:textId="77777777" w:rsidR="004C101B" w:rsidRDefault="004C10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C9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53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26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A742A" w14:textId="77777777" w:rsidR="004C101B" w:rsidRDefault="004C101B" w:rsidP="009139A6">
      <w:r>
        <w:separator/>
      </w:r>
    </w:p>
  </w:footnote>
  <w:footnote w:type="continuationSeparator" w:id="0">
    <w:p w14:paraId="2EE43F24" w14:textId="77777777" w:rsidR="004C101B" w:rsidRDefault="004C10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25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1D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161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1B"/>
    <w:rsid w:val="000666E0"/>
    <w:rsid w:val="002510B7"/>
    <w:rsid w:val="004C101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5268"/>
  <w15:chartTrackingRefBased/>
  <w15:docId w15:val="{B6981D74-8546-4DB7-B303-E042CC36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10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2022-03-27T18:45:00Z</dcterms:created>
  <dcterms:modified xsi:type="dcterms:W3CDTF">2022-03-27T18:46:00Z</dcterms:modified>
</cp:coreProperties>
</file>