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BE4D8" w14:textId="77777777" w:rsidR="00633508" w:rsidRDefault="00633508" w:rsidP="0063350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AFFORDE</w:t>
      </w:r>
      <w:r>
        <w:rPr>
          <w:rFonts w:ascii="Times New Roman" w:hAnsi="Times New Roman" w:cs="Times New Roman"/>
        </w:rPr>
        <w:t xml:space="preserve"> </w:t>
      </w:r>
      <w:r>
        <w:t xml:space="preserve">      </w:t>
      </w:r>
      <w:r>
        <w:rPr>
          <w:rFonts w:ascii="Times New Roman" w:hAnsi="Times New Roman" w:cs="Times New Roman"/>
        </w:rPr>
        <w:t>(fl.1470)</w:t>
      </w:r>
    </w:p>
    <w:p w14:paraId="4C7706EA" w14:textId="77777777" w:rsidR="00633508" w:rsidRDefault="00633508" w:rsidP="00633508">
      <w:pPr>
        <w:pStyle w:val="NoSpacing"/>
        <w:rPr>
          <w:rFonts w:ascii="Times New Roman" w:hAnsi="Times New Roman" w:cs="Times New Roman"/>
        </w:rPr>
      </w:pPr>
    </w:p>
    <w:p w14:paraId="0D510DB0" w14:textId="77777777" w:rsidR="00633508" w:rsidRDefault="00633508" w:rsidP="00633508">
      <w:pPr>
        <w:pStyle w:val="NoSpacing"/>
        <w:rPr>
          <w:rFonts w:ascii="Times New Roman" w:hAnsi="Times New Roman" w:cs="Times New Roman"/>
        </w:rPr>
      </w:pPr>
    </w:p>
    <w:p w14:paraId="7986C1C5" w14:textId="77777777" w:rsidR="00633508" w:rsidRDefault="00633508" w:rsidP="0063350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41C4A28B" w14:textId="77777777" w:rsidR="00633508" w:rsidRDefault="00633508" w:rsidP="0063350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2F9C91A1" w14:textId="77777777" w:rsidR="00633508" w:rsidRDefault="00633508" w:rsidP="00633508">
      <w:pPr>
        <w:pStyle w:val="NoSpacing"/>
        <w:rPr>
          <w:rFonts w:ascii="Times New Roman" w:hAnsi="Times New Roman" w:cs="Times New Roman"/>
        </w:rPr>
      </w:pPr>
    </w:p>
    <w:p w14:paraId="248B8CE1" w14:textId="77777777" w:rsidR="00633508" w:rsidRDefault="00633508" w:rsidP="00633508">
      <w:pPr>
        <w:pStyle w:val="NoSpacing"/>
        <w:rPr>
          <w:rFonts w:ascii="Times New Roman" w:hAnsi="Times New Roman" w:cs="Times New Roman"/>
        </w:rPr>
      </w:pPr>
    </w:p>
    <w:p w14:paraId="18A860D8" w14:textId="77777777" w:rsidR="00633508" w:rsidRDefault="00633508" w:rsidP="0063350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773E18D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639BA" w14:textId="77777777" w:rsidR="00B02B82" w:rsidRDefault="00B02B82" w:rsidP="00086E2C">
      <w:pPr>
        <w:spacing w:after="0" w:line="240" w:lineRule="auto"/>
      </w:pPr>
      <w:r>
        <w:separator/>
      </w:r>
    </w:p>
  </w:endnote>
  <w:endnote w:type="continuationSeparator" w:id="0">
    <w:p w14:paraId="6B6D7749" w14:textId="77777777" w:rsidR="00B02B82" w:rsidRDefault="00B02B8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1FA9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46C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8495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45210" w14:textId="77777777" w:rsidR="00B02B82" w:rsidRDefault="00B02B82" w:rsidP="00086E2C">
      <w:pPr>
        <w:spacing w:after="0" w:line="240" w:lineRule="auto"/>
      </w:pPr>
      <w:r>
        <w:separator/>
      </w:r>
    </w:p>
  </w:footnote>
  <w:footnote w:type="continuationSeparator" w:id="0">
    <w:p w14:paraId="5D0863CE" w14:textId="77777777" w:rsidR="00B02B82" w:rsidRDefault="00B02B8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449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D94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10A5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08"/>
    <w:rsid w:val="00086E2C"/>
    <w:rsid w:val="000A2E7A"/>
    <w:rsid w:val="002244B7"/>
    <w:rsid w:val="00314D94"/>
    <w:rsid w:val="00617568"/>
    <w:rsid w:val="00633508"/>
    <w:rsid w:val="006E68FA"/>
    <w:rsid w:val="00987D8F"/>
    <w:rsid w:val="00B02B8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F819"/>
  <w15:chartTrackingRefBased/>
  <w15:docId w15:val="{4C04D1D9-164B-42A6-B8C3-B2A0E569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335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118</Characters>
  <Application>Microsoft Office Word</Application>
  <DocSecurity>0</DocSecurity>
  <Lines>8</Lines>
  <Paragraphs>4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2026-02-15T12:50:00Z</dcterms:created>
  <dcterms:modified xsi:type="dcterms:W3CDTF">2026-02-15T12:51:00Z</dcterms:modified>
</cp:coreProperties>
</file>