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E32B" w14:textId="77777777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AFFETON</w:t>
      </w:r>
      <w:r>
        <w:rPr>
          <w:rFonts w:ascii="Times New Roman" w:hAnsi="Times New Roman" w:cs="Times New Roman"/>
          <w:sz w:val="24"/>
          <w:szCs w:val="24"/>
        </w:rPr>
        <w:t xml:space="preserve">      (fl.1402)</w:t>
      </w:r>
    </w:p>
    <w:p w14:paraId="2207BC2B" w14:textId="3B140E11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A02705">
        <w:rPr>
          <w:rFonts w:ascii="Times New Roman" w:hAnsi="Times New Roman" w:cs="Times New Roman"/>
          <w:sz w:val="24"/>
          <w:szCs w:val="24"/>
        </w:rPr>
        <w:t xml:space="preserve">Affeton, </w:t>
      </w:r>
      <w:r>
        <w:rPr>
          <w:rFonts w:ascii="Times New Roman" w:hAnsi="Times New Roman" w:cs="Times New Roman"/>
          <w:sz w:val="24"/>
          <w:szCs w:val="24"/>
        </w:rPr>
        <w:t>Devon.</w:t>
      </w:r>
    </w:p>
    <w:p w14:paraId="1DCA8568" w14:textId="77777777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6C9AB4" w14:textId="1A1E7AFE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6AE99" w14:textId="77777777" w:rsidR="00865514" w:rsidRDefault="00865514" w:rsidP="00865514">
      <w:r>
        <w:t xml:space="preserve">  6 Oct.1400</w:t>
      </w:r>
      <w:r>
        <w:tab/>
        <w:t xml:space="preserve">On this date he held a tenement in the manor of Stadbury, </w:t>
      </w:r>
      <w:smartTag w:uri="urn:schemas-microsoft-com:office:smarttags" w:element="place">
        <w:r>
          <w:t>Devon</w:t>
        </w:r>
      </w:smartTag>
      <w:r>
        <w:t>.</w:t>
      </w:r>
    </w:p>
    <w:p w14:paraId="1E611B72" w14:textId="38E565D5" w:rsidR="00865514" w:rsidRPr="00865514" w:rsidRDefault="00865514" w:rsidP="00865514">
      <w:r>
        <w:tab/>
      </w:r>
      <w:r>
        <w:tab/>
        <w:t>(</w:t>
      </w:r>
      <w:hyperlink r:id="rId6" w:history="1">
        <w:r w:rsidRPr="00936CCE">
          <w:rPr>
            <w:rStyle w:val="Hyperlink"/>
          </w:rPr>
          <w:t>www.medievalgenealogy.org.uk/fines/abstracts</w:t>
        </w:r>
      </w:hyperlink>
      <w:r>
        <w:t>)</w:t>
      </w:r>
    </w:p>
    <w:p w14:paraId="4A77E6DF" w14:textId="77777777" w:rsidR="0046689F" w:rsidRDefault="0046689F" w:rsidP="0046689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Devon the tax of a fifteenth </w:t>
      </w:r>
    </w:p>
    <w:p w14:paraId="74E0E009" w14:textId="77777777" w:rsidR="0046689F" w:rsidRDefault="0046689F" w:rsidP="004668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71FFB01A" w14:textId="77777777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p.187)</w:t>
      </w:r>
    </w:p>
    <w:p w14:paraId="65A9DA90" w14:textId="473FC3B2" w:rsidR="00DB042E" w:rsidRDefault="00DB042E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7FB6F75" w14:textId="77777777" w:rsidR="00DB042E" w:rsidRDefault="00DB042E" w:rsidP="00DB04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(“Calendar of Lambeth Wills” from “The Genealogist” ed. </w:t>
      </w:r>
    </w:p>
    <w:p w14:paraId="24F7ED1E" w14:textId="77777777" w:rsidR="00DB042E" w:rsidRDefault="00DB042E" w:rsidP="00DB042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H.W.Forsythe-Warward,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volume XXXIV pub. George Bell and sons, </w:t>
      </w:r>
    </w:p>
    <w:p w14:paraId="5A4C8E2B" w14:textId="1A9FDFE5" w:rsidR="00DB042E" w:rsidRDefault="00DB042E" w:rsidP="00DB042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1918, p.</w:t>
      </w:r>
      <w:r>
        <w:rPr>
          <w:rFonts w:ascii="Times New Roman" w:hAnsi="Times New Roman" w:cs="Times New Roman"/>
          <w:sz w:val="24"/>
          <w:szCs w:val="24"/>
        </w:rPr>
        <w:t>55)</w:t>
      </w:r>
    </w:p>
    <w:p w14:paraId="7913D8F1" w14:textId="77777777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9ED59" w14:textId="27BAD4D0" w:rsidR="0046689F" w:rsidRDefault="0046689F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D9B8CE" w14:textId="019F5E50" w:rsidR="00865514" w:rsidRDefault="00865514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January 2022</w:t>
      </w:r>
    </w:p>
    <w:p w14:paraId="4A77BADB" w14:textId="0F1B233B" w:rsidR="00DB042E" w:rsidRDefault="00DB042E" w:rsidP="004668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2023</w:t>
      </w:r>
    </w:p>
    <w:p w14:paraId="4C4B20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DEEF1" w14:textId="77777777" w:rsidR="0046689F" w:rsidRDefault="0046689F" w:rsidP="009139A6">
      <w:r>
        <w:separator/>
      </w:r>
    </w:p>
  </w:endnote>
  <w:endnote w:type="continuationSeparator" w:id="0">
    <w:p w14:paraId="24AA1D6F" w14:textId="77777777" w:rsidR="0046689F" w:rsidRDefault="004668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6FE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050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60E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4E9F9" w14:textId="77777777" w:rsidR="0046689F" w:rsidRDefault="0046689F" w:rsidP="009139A6">
      <w:r>
        <w:separator/>
      </w:r>
    </w:p>
  </w:footnote>
  <w:footnote w:type="continuationSeparator" w:id="0">
    <w:p w14:paraId="04EE90CE" w14:textId="77777777" w:rsidR="0046689F" w:rsidRDefault="004668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AD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01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CC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9F"/>
    <w:rsid w:val="000666E0"/>
    <w:rsid w:val="002510B7"/>
    <w:rsid w:val="0046689F"/>
    <w:rsid w:val="005C130B"/>
    <w:rsid w:val="00826F5C"/>
    <w:rsid w:val="00865514"/>
    <w:rsid w:val="009139A6"/>
    <w:rsid w:val="009448BB"/>
    <w:rsid w:val="00A02705"/>
    <w:rsid w:val="00A3176C"/>
    <w:rsid w:val="00AE65F8"/>
    <w:rsid w:val="00BA00AB"/>
    <w:rsid w:val="00CB4ED9"/>
    <w:rsid w:val="00DB042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6F4E0BF"/>
  <w15:chartTrackingRefBased/>
  <w15:docId w15:val="{DCEFAD40-D3FD-413A-8DCF-D5BA6C95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865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2021-05-27T18:43:00Z</dcterms:created>
  <dcterms:modified xsi:type="dcterms:W3CDTF">2023-04-24T12:50:00Z</dcterms:modified>
</cp:coreProperties>
</file>