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5C9" w:rsidRDefault="001745C9" w:rsidP="001745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AFFELD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1745C9" w:rsidRDefault="001745C9" w:rsidP="001745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5C9" w:rsidRDefault="001745C9" w:rsidP="001745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5C9" w:rsidRDefault="001745C9" w:rsidP="001745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Bridgenorth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1745C9" w:rsidRDefault="001745C9" w:rsidP="001745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Shropshire, into the lands 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Corbet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745C9" w:rsidRDefault="001745C9" w:rsidP="001745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21-235)</w:t>
      </w:r>
    </w:p>
    <w:p w:rsidR="001745C9" w:rsidRDefault="001745C9" w:rsidP="001745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5C9" w:rsidRDefault="001745C9" w:rsidP="001745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745C9" w:rsidRDefault="001745C9" w:rsidP="001745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February 2016</w:t>
      </w:r>
      <w:bookmarkStart w:id="0" w:name="_GoBack"/>
      <w:bookmarkEnd w:id="0"/>
    </w:p>
    <w:sectPr w:rsidR="00DD5B8A" w:rsidRPr="001745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5C9" w:rsidRDefault="001745C9" w:rsidP="00564E3C">
      <w:pPr>
        <w:spacing w:after="0" w:line="240" w:lineRule="auto"/>
      </w:pPr>
      <w:r>
        <w:separator/>
      </w:r>
    </w:p>
  </w:endnote>
  <w:endnote w:type="continuationSeparator" w:id="0">
    <w:p w:rsidR="001745C9" w:rsidRDefault="001745C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745C9">
      <w:rPr>
        <w:rFonts w:ascii="Times New Roman" w:hAnsi="Times New Roman" w:cs="Times New Roman"/>
        <w:noProof/>
        <w:sz w:val="24"/>
        <w:szCs w:val="24"/>
      </w:rPr>
      <w:t>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5C9" w:rsidRDefault="001745C9" w:rsidP="00564E3C">
      <w:pPr>
        <w:spacing w:after="0" w:line="240" w:lineRule="auto"/>
      </w:pPr>
      <w:r>
        <w:separator/>
      </w:r>
    </w:p>
  </w:footnote>
  <w:footnote w:type="continuationSeparator" w:id="0">
    <w:p w:rsidR="001745C9" w:rsidRDefault="001745C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5C9"/>
    <w:rsid w:val="001745C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2E0D4"/>
  <w15:chartTrackingRefBased/>
  <w15:docId w15:val="{4CA21286-3AE9-4F24-B81E-26EE79ECC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2016-02-09T19:59:00Z</dcterms:created>
  <dcterms:modified xsi:type="dcterms:W3CDTF">2016-02-09T20:00:00Z</dcterms:modified>
</cp:coreProperties>
</file>