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5F02E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ADYSON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BABCC01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Webster.</w:t>
      </w:r>
    </w:p>
    <w:p w14:paraId="08BE4485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5759FE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24172D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Knyght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Thurston</w:t>
      </w:r>
      <w:proofErr w:type="gramEnd"/>
    </w:p>
    <w:p w14:paraId="6399F223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Fayrclough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Linwood(q.v.),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Sirguay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Wragby(q.v.), George Fame </w:t>
      </w:r>
    </w:p>
    <w:p w14:paraId="23EB0BEC" w14:textId="77777777" w:rsidR="00986AA7" w:rsidRDefault="00986AA7" w:rsidP="00986AA7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Burgh on Bain(q.v.), Christopher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Clerke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Hemingby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John Ormesby</w:t>
      </w:r>
    </w:p>
    <w:p w14:paraId="0B352318" w14:textId="77777777" w:rsidR="00986AA7" w:rsidRDefault="00986AA7" w:rsidP="00986AA7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Withern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09018B4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31061B9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81AFC1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4045C6" w14:textId="77777777" w:rsidR="00986AA7" w:rsidRDefault="00986AA7" w:rsidP="00986A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May2021</w:t>
      </w:r>
    </w:p>
    <w:p w14:paraId="1A0F0D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14D18" w14:textId="77777777" w:rsidR="00986AA7" w:rsidRDefault="00986AA7" w:rsidP="009139A6">
      <w:r>
        <w:separator/>
      </w:r>
    </w:p>
  </w:endnote>
  <w:endnote w:type="continuationSeparator" w:id="0">
    <w:p w14:paraId="76DC5F11" w14:textId="77777777" w:rsidR="00986AA7" w:rsidRDefault="00986A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036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9646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892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B6ED8" w14:textId="77777777" w:rsidR="00986AA7" w:rsidRDefault="00986AA7" w:rsidP="009139A6">
      <w:r>
        <w:separator/>
      </w:r>
    </w:p>
  </w:footnote>
  <w:footnote w:type="continuationSeparator" w:id="0">
    <w:p w14:paraId="0131E72B" w14:textId="77777777" w:rsidR="00986AA7" w:rsidRDefault="00986A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79B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2AD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E25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A7"/>
    <w:rsid w:val="000666E0"/>
    <w:rsid w:val="002510B7"/>
    <w:rsid w:val="005C130B"/>
    <w:rsid w:val="00826F5C"/>
    <w:rsid w:val="009139A6"/>
    <w:rsid w:val="009448BB"/>
    <w:rsid w:val="00986AA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5BE28"/>
  <w15:chartTrackingRefBased/>
  <w15:docId w15:val="{5296FE16-15A9-4E96-9724-08680BC0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6A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2021-06-14T20:07:00Z</dcterms:created>
  <dcterms:modified xsi:type="dcterms:W3CDTF">2021-06-14T20:07:00Z</dcterms:modified>
</cp:coreProperties>
</file>