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B1" w:rsidRDefault="00D639B1" w:rsidP="00D639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ADYS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D639B1" w:rsidRDefault="00D639B1" w:rsidP="00D639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Shrewsbury, Shropshire. Chapman.</w:t>
      </w:r>
    </w:p>
    <w:p w:rsidR="00D639B1" w:rsidRDefault="00D639B1" w:rsidP="00D639B1">
      <w:pPr>
        <w:rPr>
          <w:rFonts w:ascii="Times New Roman" w:hAnsi="Times New Roman" w:cs="Times New Roman"/>
        </w:rPr>
      </w:pPr>
    </w:p>
    <w:p w:rsidR="00D639B1" w:rsidRDefault="00D639B1" w:rsidP="00D639B1">
      <w:pPr>
        <w:rPr>
          <w:rFonts w:ascii="Times New Roman" w:hAnsi="Times New Roman" w:cs="Times New Roman"/>
        </w:rPr>
      </w:pPr>
    </w:p>
    <w:p w:rsidR="00D639B1" w:rsidRDefault="00D639B1" w:rsidP="00D639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Barford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him,</w:t>
      </w:r>
    </w:p>
    <w:p w:rsidR="00D639B1" w:rsidRDefault="00D639B1" w:rsidP="00D639B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Thomas Fey of Pembridge, Herefordshire(q.v.) and Arthur Pomfret of Blackburn, Lancashire(q.v.).</w:t>
      </w:r>
    </w:p>
    <w:p w:rsidR="00D639B1" w:rsidRDefault="00D639B1" w:rsidP="00D639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D639B1" w:rsidRDefault="00D639B1" w:rsidP="00D639B1">
      <w:pPr>
        <w:rPr>
          <w:rFonts w:ascii="Times New Roman" w:hAnsi="Times New Roman" w:cs="Times New Roman"/>
        </w:rPr>
      </w:pPr>
    </w:p>
    <w:p w:rsidR="00D639B1" w:rsidRDefault="00D639B1" w:rsidP="00D639B1">
      <w:pPr>
        <w:rPr>
          <w:rFonts w:ascii="Times New Roman" w:hAnsi="Times New Roman" w:cs="Times New Roman"/>
        </w:rPr>
      </w:pPr>
    </w:p>
    <w:p w:rsidR="00D639B1" w:rsidRDefault="00D639B1" w:rsidP="00D639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2017</w:t>
      </w:r>
    </w:p>
    <w:p w:rsidR="006B2F86" w:rsidRPr="00E71FC3" w:rsidRDefault="00D639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9B1" w:rsidRDefault="00D639B1" w:rsidP="00E71FC3">
      <w:r>
        <w:separator/>
      </w:r>
    </w:p>
  </w:endnote>
  <w:endnote w:type="continuationSeparator" w:id="0">
    <w:p w:rsidR="00D639B1" w:rsidRDefault="00D639B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9B1" w:rsidRDefault="00D639B1" w:rsidP="00E71FC3">
      <w:r>
        <w:separator/>
      </w:r>
    </w:p>
  </w:footnote>
  <w:footnote w:type="continuationSeparator" w:id="0">
    <w:p w:rsidR="00D639B1" w:rsidRDefault="00D639B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9B1"/>
    <w:rsid w:val="001A7C09"/>
    <w:rsid w:val="00577BD5"/>
    <w:rsid w:val="00656CBA"/>
    <w:rsid w:val="006A1F77"/>
    <w:rsid w:val="00733BE7"/>
    <w:rsid w:val="00AB52E8"/>
    <w:rsid w:val="00B16D3F"/>
    <w:rsid w:val="00BB41AC"/>
    <w:rsid w:val="00D639B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9572A0-A113-4D92-B03A-1226D5229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639B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2017-01-28T21:47:00Z</dcterms:created>
  <dcterms:modified xsi:type="dcterms:W3CDTF">2017-01-28T21:49:00Z</dcterms:modified>
</cp:coreProperties>
</file>