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E76F9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ADYNGTON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6EC6FEC7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Market Harborough.</w:t>
      </w:r>
    </w:p>
    <w:p w14:paraId="63290DB4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8FFA482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4256DB34" w14:textId="77777777" w:rsidR="0094725D" w:rsidRDefault="0094725D" w:rsidP="0094725D">
      <w:pPr>
        <w:tabs>
          <w:tab w:val="left" w:pos="720"/>
        </w:tabs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Jun.1410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in Leicestershire the moiety of the taxes of a fifteenth and a tenth which were granted to the King at the last Parliament.</w:t>
      </w:r>
    </w:p>
    <w:p w14:paraId="19243AC7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(C.F.R. 1405-13 p.179)</w:t>
      </w:r>
    </w:p>
    <w:p w14:paraId="1DEF9274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0AD21B6D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</w:p>
    <w:p w14:paraId="3972C950" w14:textId="77777777" w:rsidR="0094725D" w:rsidRDefault="0094725D" w:rsidP="0094725D">
      <w:pPr>
        <w:tabs>
          <w:tab w:val="left" w:pos="72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1E3C7DE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384402" w14:textId="77777777" w:rsidR="0094725D" w:rsidRDefault="0094725D" w:rsidP="009139A6">
      <w:r>
        <w:separator/>
      </w:r>
    </w:p>
  </w:endnote>
  <w:endnote w:type="continuationSeparator" w:id="0">
    <w:p w14:paraId="25993045" w14:textId="77777777" w:rsidR="0094725D" w:rsidRDefault="0094725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0674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18D6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433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5B63F" w14:textId="77777777" w:rsidR="0094725D" w:rsidRDefault="0094725D" w:rsidP="009139A6">
      <w:r>
        <w:separator/>
      </w:r>
    </w:p>
  </w:footnote>
  <w:footnote w:type="continuationSeparator" w:id="0">
    <w:p w14:paraId="154852CC" w14:textId="77777777" w:rsidR="0094725D" w:rsidRDefault="0094725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DDA2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6F2D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6D87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5D"/>
    <w:rsid w:val="000666E0"/>
    <w:rsid w:val="002510B7"/>
    <w:rsid w:val="005C130B"/>
    <w:rsid w:val="00826F5C"/>
    <w:rsid w:val="009139A6"/>
    <w:rsid w:val="009448BB"/>
    <w:rsid w:val="0094725D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7E1D05"/>
  <w15:chartTrackingRefBased/>
  <w15:docId w15:val="{AB03587B-449C-4D57-93AB-A5D0D3BC4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25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2023-11-20T07:40:00Z</dcterms:created>
  <dcterms:modified xsi:type="dcterms:W3CDTF">2023-11-20T07:40:00Z</dcterms:modified>
</cp:coreProperties>
</file>