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9E7" w:rsidRDefault="008E19E7" w:rsidP="008E19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William ADYNGGROVE 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8E19E7" w:rsidRDefault="008E19E7" w:rsidP="008E19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19E7" w:rsidRDefault="008E19E7" w:rsidP="008E19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19E7" w:rsidRDefault="008E19E7" w:rsidP="008E19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Aug.1419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Aylesbury,</w:t>
      </w:r>
    </w:p>
    <w:p w:rsidR="008E19E7" w:rsidRDefault="008E19E7" w:rsidP="008E19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Buckinghamshire, into lands of the late Sir Edmund Pole(q.v.).</w:t>
      </w:r>
    </w:p>
    <w:p w:rsidR="008E19E7" w:rsidRDefault="008E19E7" w:rsidP="008E19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21-295)</w:t>
      </w:r>
    </w:p>
    <w:p w:rsidR="008E19E7" w:rsidRDefault="008E19E7" w:rsidP="008E19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19E7" w:rsidRDefault="008E19E7" w:rsidP="008E19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15D0C" w:rsidRPr="008E19E7" w:rsidRDefault="008E19E7" w:rsidP="008E19E7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 March 2016</w:t>
      </w:r>
      <w:bookmarkStart w:id="0" w:name="_GoBack"/>
      <w:bookmarkEnd w:id="0"/>
    </w:p>
    <w:sectPr w:rsidR="00615D0C" w:rsidRPr="008E19E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9E7" w:rsidRDefault="008E19E7" w:rsidP="00615D0C">
      <w:pPr>
        <w:spacing w:after="0" w:line="240" w:lineRule="auto"/>
      </w:pPr>
      <w:r>
        <w:separator/>
      </w:r>
    </w:p>
  </w:endnote>
  <w:endnote w:type="continuationSeparator" w:id="0">
    <w:p w:rsidR="008E19E7" w:rsidRDefault="008E19E7" w:rsidP="00615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Footer"/>
    </w:pPr>
    <w:proofErr w:type="spellStart"/>
    <w:r>
      <w:rPr>
        <w:rFonts w:ascii="Times New Roman" w:hAnsi="Times New Roman" w:cs="Times New Roman"/>
        <w:sz w:val="24"/>
        <w:szCs w:val="24"/>
      </w:rPr>
      <w:t>Copywrite</w:t>
    </w:r>
    <w:proofErr w:type="spellEnd"/>
    <w:r>
      <w:rPr>
        <w:rFonts w:ascii="Times New Roman" w:hAnsi="Times New Roman" w:cs="Times New Roman"/>
        <w:sz w:val="24"/>
        <w:szCs w:val="24"/>
      </w:rPr>
      <w:t xml:space="preserve">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26 February 2016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9E7" w:rsidRDefault="008E19E7" w:rsidP="00615D0C">
      <w:pPr>
        <w:spacing w:after="0" w:line="240" w:lineRule="auto"/>
      </w:pPr>
      <w:r>
        <w:separator/>
      </w:r>
    </w:p>
  </w:footnote>
  <w:footnote w:type="continuationSeparator" w:id="0">
    <w:p w:rsidR="008E19E7" w:rsidRDefault="008E19E7" w:rsidP="00615D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9E7"/>
    <w:rsid w:val="00615D0C"/>
    <w:rsid w:val="006D1F4A"/>
    <w:rsid w:val="008E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40CFA"/>
  <w15:chartTrackingRefBased/>
  <w15:docId w15:val="{319C2ACD-598D-4B71-B301-989E70C7B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8E19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5D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D0C"/>
  </w:style>
  <w:style w:type="paragraph" w:styleId="Footer">
    <w:name w:val="footer"/>
    <w:basedOn w:val="Normal"/>
    <w:link w:val="FooterChar"/>
    <w:uiPriority w:val="99"/>
    <w:unhideWhenUsed/>
    <w:rsid w:val="00615D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D0C"/>
  </w:style>
  <w:style w:type="paragraph" w:styleId="NoSpacing">
    <w:name w:val="No Spacing"/>
    <w:uiPriority w:val="1"/>
    <w:qFormat/>
    <w:rsid w:val="008E19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2016-03-01T19:30:00Z</dcterms:created>
  <dcterms:modified xsi:type="dcterms:W3CDTF">2016-03-01T19:31:00Z</dcterms:modified>
</cp:coreProperties>
</file>