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9441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ADYN</w:t>
      </w:r>
      <w:r>
        <w:rPr>
          <w:rFonts w:ascii="Times New Roman" w:hAnsi="Times New Roman" w:cs="Times New Roman"/>
          <w:sz w:val="24"/>
          <w:szCs w:val="24"/>
        </w:rPr>
        <w:t xml:space="preserve">       (d.1414)</w:t>
      </w:r>
    </w:p>
    <w:p w14:paraId="2EFB4C9E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9B71C6A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CA189B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1E9CCB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Apr.1414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0571F137" w14:textId="77777777" w:rsidR="00CF0735" w:rsidRDefault="00CF0735" w:rsidP="00CF073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7F3F8545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2E8B468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5DDBDC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C87E35" w14:textId="77777777" w:rsidR="00CF0735" w:rsidRDefault="00CF0735" w:rsidP="00CF07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2025</w:t>
      </w:r>
    </w:p>
    <w:p w14:paraId="3F32AF4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BF1A" w14:textId="77777777" w:rsidR="004C2DF2" w:rsidRDefault="004C2DF2" w:rsidP="00086E2C">
      <w:r>
        <w:separator/>
      </w:r>
    </w:p>
  </w:endnote>
  <w:endnote w:type="continuationSeparator" w:id="0">
    <w:p w14:paraId="3DB40331" w14:textId="77777777" w:rsidR="004C2DF2" w:rsidRDefault="004C2DF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285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23B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01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CBEFE" w14:textId="77777777" w:rsidR="004C2DF2" w:rsidRDefault="004C2DF2" w:rsidP="00086E2C">
      <w:r>
        <w:separator/>
      </w:r>
    </w:p>
  </w:footnote>
  <w:footnote w:type="continuationSeparator" w:id="0">
    <w:p w14:paraId="5E3B7D70" w14:textId="77777777" w:rsidR="004C2DF2" w:rsidRDefault="004C2DF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370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D35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45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35"/>
    <w:rsid w:val="00086E2C"/>
    <w:rsid w:val="000A2E7A"/>
    <w:rsid w:val="001D1CE2"/>
    <w:rsid w:val="002244B7"/>
    <w:rsid w:val="00314D94"/>
    <w:rsid w:val="004C2DF2"/>
    <w:rsid w:val="00617568"/>
    <w:rsid w:val="006E68FA"/>
    <w:rsid w:val="00CF073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2B157"/>
  <w15:chartTrackingRefBased/>
  <w15:docId w15:val="{EF38B935-1601-4EC4-A5A7-25EC7169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735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50</Words>
  <Characters>319</Characters>
  <Application>Microsoft Office Word</Application>
  <DocSecurity>0</DocSecurity>
  <Lines>19</Lines>
  <Paragraphs>12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2026-03-27T13:50:00Z</dcterms:created>
  <dcterms:modified xsi:type="dcterms:W3CDTF">2026-03-27T13:50:00Z</dcterms:modified>
</cp:coreProperties>
</file>