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2438E" w14:textId="77777777" w:rsidR="000E1872" w:rsidRDefault="000E1872" w:rsidP="000E187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ADYN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04A66818" w14:textId="77777777" w:rsidR="000E1872" w:rsidRDefault="000E1872" w:rsidP="000E1872">
      <w:pPr>
        <w:pStyle w:val="NoSpacing"/>
        <w:rPr>
          <w:rFonts w:eastAsia="Times New Roman" w:cs="Times New Roman"/>
          <w:szCs w:val="24"/>
        </w:rPr>
      </w:pPr>
    </w:p>
    <w:p w14:paraId="7EF41B76" w14:textId="77777777" w:rsidR="000E1872" w:rsidRDefault="000E1872" w:rsidP="000E1872">
      <w:pPr>
        <w:pStyle w:val="NoSpacing"/>
        <w:rPr>
          <w:rFonts w:eastAsia="Times New Roman" w:cs="Times New Roman"/>
          <w:szCs w:val="24"/>
        </w:rPr>
      </w:pPr>
    </w:p>
    <w:p w14:paraId="75CE674A" w14:textId="77777777" w:rsidR="000E1872" w:rsidRDefault="000E1872" w:rsidP="000E1872">
      <w:pPr>
        <w:pStyle w:val="NoSpacing"/>
        <w:ind w:left="1440" w:hanging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Sherborne, Dorset, into lands of Isabel Beauchamp(q.v.).</w:t>
      </w:r>
    </w:p>
    <w:p w14:paraId="0A5D719B" w14:textId="77777777" w:rsidR="000E1872" w:rsidRDefault="000E1872" w:rsidP="000E187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DDBF431" w14:textId="77777777" w:rsidR="000E1872" w:rsidRDefault="000E1872" w:rsidP="000E187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p.113)</w:t>
      </w:r>
    </w:p>
    <w:p w14:paraId="3A33CE13" w14:textId="77777777" w:rsidR="000E1872" w:rsidRDefault="000E1872" w:rsidP="000E1872">
      <w:pPr>
        <w:pStyle w:val="NoSpacing"/>
        <w:rPr>
          <w:rFonts w:eastAsia="Times New Roman" w:cs="Times New Roman"/>
          <w:szCs w:val="24"/>
        </w:rPr>
      </w:pPr>
    </w:p>
    <w:p w14:paraId="7075734F" w14:textId="77777777" w:rsidR="000E1872" w:rsidRDefault="000E1872" w:rsidP="000E1872">
      <w:pPr>
        <w:pStyle w:val="NoSpacing"/>
        <w:rPr>
          <w:rFonts w:eastAsia="Times New Roman" w:cs="Times New Roman"/>
          <w:szCs w:val="24"/>
        </w:rPr>
      </w:pPr>
    </w:p>
    <w:p w14:paraId="64D597AE" w14:textId="77777777" w:rsidR="000E1872" w:rsidRDefault="000E1872" w:rsidP="000E187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August 2023</w:t>
      </w:r>
    </w:p>
    <w:p w14:paraId="0B26B3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4752C" w14:textId="77777777" w:rsidR="000E1872" w:rsidRDefault="000E1872" w:rsidP="009139A6">
      <w:r>
        <w:separator/>
      </w:r>
    </w:p>
  </w:endnote>
  <w:endnote w:type="continuationSeparator" w:id="0">
    <w:p w14:paraId="7F082775" w14:textId="77777777" w:rsidR="000E1872" w:rsidRDefault="000E18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BC7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AE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DC8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E1863" w14:textId="77777777" w:rsidR="000E1872" w:rsidRDefault="000E1872" w:rsidP="009139A6">
      <w:r>
        <w:separator/>
      </w:r>
    </w:p>
  </w:footnote>
  <w:footnote w:type="continuationSeparator" w:id="0">
    <w:p w14:paraId="00A21CA9" w14:textId="77777777" w:rsidR="000E1872" w:rsidRDefault="000E18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7A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5F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DB5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72"/>
    <w:rsid w:val="000666E0"/>
    <w:rsid w:val="000E187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C32F9"/>
  <w15:chartTrackingRefBased/>
  <w15:docId w15:val="{79C98092-892A-4D9D-BF5E-51A505313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2023-08-29T11:29:00Z</dcterms:created>
  <dcterms:modified xsi:type="dcterms:W3CDTF">2023-08-29T11:29:00Z</dcterms:modified>
</cp:coreProperties>
</file>