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D1246" w14:textId="77777777" w:rsidR="003E6D1F" w:rsidRDefault="003E6D1F" w:rsidP="003E6D1F">
      <w:pPr>
        <w:pStyle w:val="NoSpacing"/>
      </w:pPr>
      <w:r>
        <w:rPr>
          <w:u w:val="single"/>
        </w:rPr>
        <w:t>John ADY</w:t>
      </w:r>
      <w:r>
        <w:t xml:space="preserve">       (fl.1480)</w:t>
      </w:r>
    </w:p>
    <w:p w14:paraId="07B2B3DE" w14:textId="77777777" w:rsidR="003E6D1F" w:rsidRDefault="003E6D1F" w:rsidP="003E6D1F">
      <w:pPr>
        <w:pStyle w:val="NoSpacing"/>
      </w:pPr>
    </w:p>
    <w:p w14:paraId="6DAAF41C" w14:textId="77777777" w:rsidR="003E6D1F" w:rsidRDefault="003E6D1F" w:rsidP="003E6D1F">
      <w:pPr>
        <w:pStyle w:val="NoSpacing"/>
      </w:pPr>
    </w:p>
    <w:p w14:paraId="5263BECF" w14:textId="77777777" w:rsidR="003E6D1F" w:rsidRDefault="003E6D1F" w:rsidP="003E6D1F">
      <w:pPr>
        <w:pStyle w:val="NoSpacing"/>
      </w:pPr>
      <w:r>
        <w:tab/>
        <w:t>1480</w:t>
      </w:r>
      <w:r>
        <w:tab/>
        <w:t xml:space="preserve">He made a plaint against Thomas </w:t>
      </w:r>
      <w:proofErr w:type="spellStart"/>
      <w:r>
        <w:t>Colyns</w:t>
      </w:r>
      <w:proofErr w:type="spellEnd"/>
      <w:r>
        <w:t xml:space="preserve">, parson of </w:t>
      </w:r>
      <w:proofErr w:type="spellStart"/>
      <w:r>
        <w:t>Shipdam</w:t>
      </w:r>
      <w:proofErr w:type="spellEnd"/>
      <w:r>
        <w:t xml:space="preserve">, </w:t>
      </w:r>
    </w:p>
    <w:p w14:paraId="579BEB55" w14:textId="77777777" w:rsidR="003E6D1F" w:rsidRDefault="003E6D1F" w:rsidP="003E6D1F">
      <w:pPr>
        <w:pStyle w:val="NoSpacing"/>
      </w:pPr>
      <w:r>
        <w:tab/>
      </w:r>
      <w:r>
        <w:tab/>
        <w:t xml:space="preserve">Norfolk(q.v.), and William </w:t>
      </w:r>
      <w:proofErr w:type="spellStart"/>
      <w:r>
        <w:t>Wynston</w:t>
      </w:r>
      <w:proofErr w:type="spellEnd"/>
      <w:r>
        <w:t xml:space="preserve"> of Witney, Oxfordshire(q.v.).</w:t>
      </w:r>
    </w:p>
    <w:p w14:paraId="139FF772" w14:textId="77777777" w:rsidR="003E6D1F" w:rsidRDefault="003E6D1F" w:rsidP="003E6D1F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7AE4828A" w14:textId="77777777" w:rsidR="003E6D1F" w:rsidRDefault="003E6D1F" w:rsidP="003E6D1F">
      <w:pPr>
        <w:pStyle w:val="NoSpacing"/>
      </w:pPr>
    </w:p>
    <w:p w14:paraId="2B70D5D4" w14:textId="77777777" w:rsidR="003E6D1F" w:rsidRDefault="003E6D1F" w:rsidP="003E6D1F">
      <w:pPr>
        <w:pStyle w:val="NoSpacing"/>
      </w:pPr>
    </w:p>
    <w:p w14:paraId="22C7FCDC" w14:textId="77777777" w:rsidR="003E6D1F" w:rsidRDefault="003E6D1F" w:rsidP="003E6D1F">
      <w:pPr>
        <w:pStyle w:val="NoSpacing"/>
      </w:pPr>
      <w:r>
        <w:t>7 July 2019</w:t>
      </w:r>
    </w:p>
    <w:p w14:paraId="10D6B908" w14:textId="77777777" w:rsidR="006B2F86" w:rsidRPr="00E71FC3" w:rsidRDefault="003E6D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50B00" w14:textId="77777777" w:rsidR="003E6D1F" w:rsidRDefault="003E6D1F" w:rsidP="00E71FC3">
      <w:pPr>
        <w:spacing w:after="0" w:line="240" w:lineRule="auto"/>
      </w:pPr>
      <w:r>
        <w:separator/>
      </w:r>
    </w:p>
  </w:endnote>
  <w:endnote w:type="continuationSeparator" w:id="0">
    <w:p w14:paraId="1249406E" w14:textId="77777777" w:rsidR="003E6D1F" w:rsidRDefault="003E6D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A0F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5117F" w14:textId="77777777" w:rsidR="003E6D1F" w:rsidRDefault="003E6D1F" w:rsidP="00E71FC3">
      <w:pPr>
        <w:spacing w:after="0" w:line="240" w:lineRule="auto"/>
      </w:pPr>
      <w:r>
        <w:separator/>
      </w:r>
    </w:p>
  </w:footnote>
  <w:footnote w:type="continuationSeparator" w:id="0">
    <w:p w14:paraId="575DCD40" w14:textId="77777777" w:rsidR="003E6D1F" w:rsidRDefault="003E6D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1F"/>
    <w:rsid w:val="001A7C09"/>
    <w:rsid w:val="003E6D1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4E611"/>
  <w15:chartTrackingRefBased/>
  <w15:docId w15:val="{209960DE-F670-4038-A12D-17E463D8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E6D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2019-08-14T19:43:00Z</dcterms:created>
  <dcterms:modified xsi:type="dcterms:W3CDTF">2019-08-14T19:45:00Z</dcterms:modified>
</cp:coreProperties>
</file>