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FF4B0" w14:textId="77777777" w:rsidR="00BE5539" w:rsidRDefault="00BE5539" w:rsidP="00BE55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ADTES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36BAF8D4" w14:textId="77777777" w:rsidR="00BE5539" w:rsidRDefault="00BE5539" w:rsidP="00BE5539">
      <w:pPr>
        <w:pStyle w:val="NoSpacing"/>
        <w:rPr>
          <w:rFonts w:cs="Times New Roman"/>
          <w:szCs w:val="24"/>
        </w:rPr>
      </w:pPr>
    </w:p>
    <w:p w14:paraId="3DE89E47" w14:textId="77777777" w:rsidR="00BE5539" w:rsidRDefault="00BE5539" w:rsidP="00BE5539">
      <w:pPr>
        <w:pStyle w:val="NoSpacing"/>
        <w:rPr>
          <w:rFonts w:cs="Times New Roman"/>
          <w:szCs w:val="24"/>
        </w:rPr>
      </w:pPr>
    </w:p>
    <w:p w14:paraId="200CEBA7" w14:textId="77777777" w:rsidR="00BE5539" w:rsidRDefault="00BE5539" w:rsidP="00BE55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>He made a plaint of debt against Richard Ward of Leominster, fuller(q.v.).</w:t>
      </w:r>
    </w:p>
    <w:p w14:paraId="2AB921B0" w14:textId="77777777" w:rsidR="00BE5539" w:rsidRDefault="00BE5539" w:rsidP="00BE55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1B4E235F" w14:textId="77777777" w:rsidR="00BE5539" w:rsidRDefault="00BE5539" w:rsidP="00BE5539">
      <w:pPr>
        <w:pStyle w:val="NoSpacing"/>
        <w:rPr>
          <w:rFonts w:cs="Times New Roman"/>
          <w:szCs w:val="24"/>
        </w:rPr>
      </w:pPr>
    </w:p>
    <w:p w14:paraId="1FAFC376" w14:textId="77777777" w:rsidR="00BE5539" w:rsidRDefault="00BE5539" w:rsidP="00BE5539">
      <w:pPr>
        <w:pStyle w:val="NoSpacing"/>
        <w:rPr>
          <w:rFonts w:cs="Times New Roman"/>
          <w:szCs w:val="24"/>
        </w:rPr>
      </w:pPr>
    </w:p>
    <w:p w14:paraId="34EA5870" w14:textId="77777777" w:rsidR="00BE5539" w:rsidRDefault="00BE5539" w:rsidP="00BE55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April 2023</w:t>
      </w:r>
    </w:p>
    <w:p w14:paraId="656D70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61E4C" w14:textId="77777777" w:rsidR="00BE5539" w:rsidRDefault="00BE5539" w:rsidP="009139A6">
      <w:r>
        <w:separator/>
      </w:r>
    </w:p>
  </w:endnote>
  <w:endnote w:type="continuationSeparator" w:id="0">
    <w:p w14:paraId="66A25BAB" w14:textId="77777777" w:rsidR="00BE5539" w:rsidRDefault="00BE55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374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DF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F68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893E9" w14:textId="77777777" w:rsidR="00BE5539" w:rsidRDefault="00BE5539" w:rsidP="009139A6">
      <w:r>
        <w:separator/>
      </w:r>
    </w:p>
  </w:footnote>
  <w:footnote w:type="continuationSeparator" w:id="0">
    <w:p w14:paraId="3F2EFE6C" w14:textId="77777777" w:rsidR="00BE5539" w:rsidRDefault="00BE55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7FE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181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6A0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3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E5539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59424"/>
  <w15:chartTrackingRefBased/>
  <w15:docId w15:val="{692500F3-3116-4B8E-9A78-D2559648F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55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2023-04-20T06:32:00Z</dcterms:created>
  <dcterms:modified xsi:type="dcterms:W3CDTF">2023-04-20T06:33:00Z</dcterms:modified>
</cp:coreProperties>
</file>