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7E74D" w14:textId="77777777" w:rsidR="00733DCA" w:rsidRPr="00AA3823" w:rsidRDefault="00733DCA" w:rsidP="00733DCA">
      <w:pPr>
        <w:pStyle w:val="NoSpacing"/>
      </w:pPr>
      <w:r w:rsidRPr="00AA3823">
        <w:rPr>
          <w:noProof/>
          <w:u w:val="single"/>
        </w:rPr>
        <w:t>John</w:t>
      </w:r>
      <w:r w:rsidRPr="00AA3823">
        <w:rPr>
          <w:u w:val="single"/>
        </w:rPr>
        <w:t xml:space="preserve"> </w:t>
      </w:r>
      <w:r w:rsidRPr="00AA3823">
        <w:rPr>
          <w:noProof/>
          <w:u w:val="single"/>
        </w:rPr>
        <w:t>ADRIAN</w:t>
      </w:r>
      <w:r>
        <w:rPr>
          <w:noProof/>
        </w:rPr>
        <w:t xml:space="preserve">     (d.1486-7)</w:t>
      </w:r>
    </w:p>
    <w:p w14:paraId="3D1164C4" w14:textId="77777777" w:rsidR="00733DCA" w:rsidRDefault="00733DCA" w:rsidP="00733DCA">
      <w:pPr>
        <w:pStyle w:val="NoSpacing"/>
      </w:pPr>
      <w:r>
        <w:t xml:space="preserve">of </w:t>
      </w:r>
      <w:r>
        <w:rPr>
          <w:noProof/>
        </w:rPr>
        <w:t>Kent.</w:t>
      </w:r>
    </w:p>
    <w:p w14:paraId="5F538D57" w14:textId="77777777" w:rsidR="00733DCA" w:rsidRDefault="00733DCA" w:rsidP="00733DCA">
      <w:pPr>
        <w:pStyle w:val="NoSpacing"/>
      </w:pPr>
    </w:p>
    <w:p w14:paraId="23623027" w14:textId="77777777" w:rsidR="00733DCA" w:rsidRDefault="00733DCA" w:rsidP="00733DCA">
      <w:pPr>
        <w:pStyle w:val="NoSpacing"/>
      </w:pPr>
    </w:p>
    <w:p w14:paraId="08DE1114" w14:textId="77777777" w:rsidR="00733DCA" w:rsidRDefault="00733DCA" w:rsidP="00733DCA">
      <w:pPr>
        <w:pStyle w:val="NoSpacing"/>
      </w:pPr>
      <w:r>
        <w:rPr>
          <w:noProof/>
        </w:rPr>
        <w:t xml:space="preserve">= </w:t>
      </w:r>
      <w:r w:rsidRPr="00213225">
        <w:rPr>
          <w:noProof/>
        </w:rPr>
        <w:t>Katherine</w:t>
      </w:r>
      <w:r>
        <w:rPr>
          <w:noProof/>
        </w:rPr>
        <w:t>.  (Arch. Cant. vol.49 p.127)</w:t>
      </w:r>
    </w:p>
    <w:p w14:paraId="4A41D5A0" w14:textId="77777777" w:rsidR="00733DCA" w:rsidRDefault="00733DCA" w:rsidP="00733DCA">
      <w:pPr>
        <w:pStyle w:val="NoSpacing"/>
      </w:pPr>
    </w:p>
    <w:p w14:paraId="5AAD3F27" w14:textId="77777777" w:rsidR="00733DCA" w:rsidRDefault="00733DCA" w:rsidP="00733DCA">
      <w:pPr>
        <w:pStyle w:val="NoSpacing"/>
      </w:pPr>
    </w:p>
    <w:p w14:paraId="435CA7D0" w14:textId="77777777" w:rsidR="00733DCA" w:rsidRDefault="00733DCA" w:rsidP="00733DCA">
      <w:pPr>
        <w:pStyle w:val="NoSpacing"/>
      </w:pPr>
      <w:r w:rsidRPr="00213225">
        <w:rPr>
          <w:noProof/>
        </w:rPr>
        <w:t>24 Sep</w:t>
      </w:r>
      <w:r>
        <w:rPr>
          <w:noProof/>
        </w:rPr>
        <w:t>.</w:t>
      </w:r>
      <w:r w:rsidRPr="00213225">
        <w:rPr>
          <w:noProof/>
        </w:rPr>
        <w:t>1486</w:t>
      </w:r>
      <w:r>
        <w:t xml:space="preserve">    He made his Will.   (ibid.)</w:t>
      </w:r>
    </w:p>
    <w:p w14:paraId="549EBEF0" w14:textId="77777777" w:rsidR="00733DCA" w:rsidRDefault="00733DCA" w:rsidP="00733DCA">
      <w:pPr>
        <w:pStyle w:val="NoSpacing"/>
      </w:pPr>
      <w:r w:rsidRPr="00213225">
        <w:rPr>
          <w:noProof/>
        </w:rPr>
        <w:t>25 Oct</w:t>
      </w:r>
      <w:r>
        <w:rPr>
          <w:noProof/>
        </w:rPr>
        <w:t>.</w:t>
      </w:r>
      <w:r w:rsidRPr="00213225">
        <w:rPr>
          <w:noProof/>
        </w:rPr>
        <w:t>1487</w:t>
      </w:r>
      <w:r>
        <w:t xml:space="preserve">  </w:t>
      </w:r>
      <w:r>
        <w:tab/>
        <w:t>His Will was proved.   (ibid.)</w:t>
      </w:r>
    </w:p>
    <w:p w14:paraId="690FD800" w14:textId="77777777" w:rsidR="00733DCA" w:rsidRDefault="00733DCA" w:rsidP="00733DCA">
      <w:pPr>
        <w:pStyle w:val="NoSpacing"/>
      </w:pPr>
    </w:p>
    <w:p w14:paraId="1FDE5789" w14:textId="77777777" w:rsidR="00733DCA" w:rsidRDefault="00733DCA" w:rsidP="00733DCA">
      <w:pPr>
        <w:pStyle w:val="NoSpacing"/>
      </w:pPr>
    </w:p>
    <w:p w14:paraId="2FD0ECF3" w14:textId="77777777" w:rsidR="00E47068" w:rsidRPr="00C009D8" w:rsidRDefault="00733DCA" w:rsidP="00733DCA">
      <w:pPr>
        <w:pStyle w:val="NoSpacing"/>
      </w:pPr>
      <w:r>
        <w:t>11 June 2014</w:t>
      </w: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3C1FB" w14:textId="77777777" w:rsidR="00733DCA" w:rsidRDefault="00733DCA" w:rsidP="00920DE3">
      <w:pPr>
        <w:spacing w:after="0" w:line="240" w:lineRule="auto"/>
      </w:pPr>
      <w:r>
        <w:separator/>
      </w:r>
    </w:p>
  </w:endnote>
  <w:endnote w:type="continuationSeparator" w:id="0">
    <w:p w14:paraId="463CDD46" w14:textId="77777777" w:rsidR="00733DCA" w:rsidRDefault="00733D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BDB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6260" w14:textId="77777777" w:rsidR="00C009D8" w:rsidRPr="00C009D8" w:rsidRDefault="00C009D8">
    <w:pPr>
      <w:pStyle w:val="Footer"/>
    </w:pPr>
    <w:r>
      <w:t>Copyright I.S.Rogers 9 August 2013</w:t>
    </w:r>
  </w:p>
  <w:p w14:paraId="50D9E04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EA5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EF95F" w14:textId="77777777" w:rsidR="00733DCA" w:rsidRDefault="00733DCA" w:rsidP="00920DE3">
      <w:pPr>
        <w:spacing w:after="0" w:line="240" w:lineRule="auto"/>
      </w:pPr>
      <w:r>
        <w:separator/>
      </w:r>
    </w:p>
  </w:footnote>
  <w:footnote w:type="continuationSeparator" w:id="0">
    <w:p w14:paraId="5DE29044" w14:textId="77777777" w:rsidR="00733DCA" w:rsidRDefault="00733D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85D7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9869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2F9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DCA"/>
    <w:rsid w:val="00120749"/>
    <w:rsid w:val="00624CAE"/>
    <w:rsid w:val="00733DCA"/>
    <w:rsid w:val="00920DE3"/>
    <w:rsid w:val="00C009D8"/>
    <w:rsid w:val="00C43C6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3EF91"/>
  <w15:docId w15:val="{03294E8B-809A-42DC-ABCD-BEFAF03A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2014-06-11T20:24:00Z</dcterms:created>
  <dcterms:modified xsi:type="dcterms:W3CDTF">2022-01-03T15:45:00Z</dcterms:modified>
</cp:coreProperties>
</file>