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0FDE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ADMOND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14:paraId="3124A665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Beaconsfield, Buckinghamshire. Fuller.</w:t>
      </w:r>
    </w:p>
    <w:p w14:paraId="66103600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F47884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0239D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Dec.1429</w:t>
      </w:r>
      <w:r>
        <w:rPr>
          <w:rFonts w:ascii="Times New Roman" w:hAnsi="Times New Roman" w:cs="Times New Roman"/>
          <w:sz w:val="24"/>
          <w:szCs w:val="24"/>
        </w:rPr>
        <w:tab/>
        <w:t xml:space="preserve">Demise by him, William Gardener(q.v.)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Lymbotsey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 Lettice</w:t>
      </w:r>
    </w:p>
    <w:p w14:paraId="552318B3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of a cottage with 30 feet of garden at Church End,</w:t>
      </w:r>
    </w:p>
    <w:p w14:paraId="3E775CA0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Beaconsfield.    (T.N.A. ref. C 146/33)</w:t>
      </w:r>
    </w:p>
    <w:p w14:paraId="0429388D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B2535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7F2DA1" w14:textId="77777777" w:rsidR="00370593" w:rsidRDefault="00370593" w:rsidP="003705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2022</w:t>
      </w:r>
    </w:p>
    <w:p w14:paraId="14FBCA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A904" w14:textId="77777777" w:rsidR="00370593" w:rsidRDefault="00370593" w:rsidP="009139A6">
      <w:r>
        <w:separator/>
      </w:r>
    </w:p>
  </w:endnote>
  <w:endnote w:type="continuationSeparator" w:id="0">
    <w:p w14:paraId="02A2A808" w14:textId="77777777" w:rsidR="00370593" w:rsidRDefault="003705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26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DBE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4AE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86749" w14:textId="77777777" w:rsidR="00370593" w:rsidRDefault="00370593" w:rsidP="009139A6">
      <w:r>
        <w:separator/>
      </w:r>
    </w:p>
  </w:footnote>
  <w:footnote w:type="continuationSeparator" w:id="0">
    <w:p w14:paraId="5897AD5E" w14:textId="77777777" w:rsidR="00370593" w:rsidRDefault="003705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8D9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0D6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DAC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93"/>
    <w:rsid w:val="000666E0"/>
    <w:rsid w:val="002510B7"/>
    <w:rsid w:val="0037059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0775"/>
  <w15:chartTrackingRefBased/>
  <w15:docId w15:val="{D470C591-AE38-424F-B782-B373FA5F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2022-02-12T11:15:00Z</dcterms:created>
  <dcterms:modified xsi:type="dcterms:W3CDTF">2022-02-12T11:16:00Z</dcterms:modified>
</cp:coreProperties>
</file>