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6CD6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ADMOND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23A200D8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733AA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5C864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Alice(q.v.).     (T.N.A. ref. D/EE/T1/1/18)</w:t>
      </w:r>
    </w:p>
    <w:p w14:paraId="29F570AF" w14:textId="77777777" w:rsidR="00570EEE" w:rsidRPr="00252A04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F0A092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CE750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2E5F2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Jan.1455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Fynche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Warfield, Berkshire(q.v.), and John Martyn, the elder, of</w:t>
      </w:r>
    </w:p>
    <w:p w14:paraId="614C2E62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Wokingham(q.v.) granted them properties in Dunstan, Sonning, Wokingham</w:t>
      </w:r>
    </w:p>
    <w:p w14:paraId="429C4BA7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Woodley.     (ibid.)</w:t>
      </w:r>
    </w:p>
    <w:p w14:paraId="010F2EA6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D35C6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4D1DB" w14:textId="77777777" w:rsidR="00570EEE" w:rsidRDefault="00570EEE" w:rsidP="00570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7932A9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7042" w14:textId="77777777" w:rsidR="00570EEE" w:rsidRDefault="00570EEE" w:rsidP="009139A6">
      <w:r>
        <w:separator/>
      </w:r>
    </w:p>
  </w:endnote>
  <w:endnote w:type="continuationSeparator" w:id="0">
    <w:p w14:paraId="4713B05F" w14:textId="77777777" w:rsidR="00570EEE" w:rsidRDefault="00570E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3A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DE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0A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30C5" w14:textId="77777777" w:rsidR="00570EEE" w:rsidRDefault="00570EEE" w:rsidP="009139A6">
      <w:r>
        <w:separator/>
      </w:r>
    </w:p>
  </w:footnote>
  <w:footnote w:type="continuationSeparator" w:id="0">
    <w:p w14:paraId="5AC67E68" w14:textId="77777777" w:rsidR="00570EEE" w:rsidRDefault="00570E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9CA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75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34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EE"/>
    <w:rsid w:val="000666E0"/>
    <w:rsid w:val="002510B7"/>
    <w:rsid w:val="00570EE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A1A17"/>
  <w15:chartTrackingRefBased/>
  <w15:docId w15:val="{69CF7260-2E22-4ADB-BE6C-8460449B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2022-01-25T16:49:00Z</dcterms:created>
  <dcterms:modified xsi:type="dcterms:W3CDTF">2022-01-25T16:50:00Z</dcterms:modified>
</cp:coreProperties>
</file>