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67BFC" w14:textId="77777777" w:rsidR="0084062F" w:rsidRDefault="0084062F" w:rsidP="00840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Lettice ADMOND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fl.1429)</w:t>
      </w:r>
    </w:p>
    <w:p w14:paraId="13EF4323" w14:textId="77777777" w:rsidR="0084062F" w:rsidRDefault="0084062F" w:rsidP="00840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5CEF4392" w14:textId="77777777" w:rsidR="0084062F" w:rsidRDefault="0084062F" w:rsidP="008406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00182C" w14:textId="77777777" w:rsidR="0084062F" w:rsidRDefault="0084062F" w:rsidP="008406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AC2B8C" w14:textId="77777777" w:rsidR="0084062F" w:rsidRDefault="0084062F" w:rsidP="00840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Admond</w:t>
      </w:r>
      <w:proofErr w:type="spellEnd"/>
      <w:r>
        <w:rPr>
          <w:rFonts w:ascii="Times New Roman" w:hAnsi="Times New Roman" w:cs="Times New Roman"/>
          <w:sz w:val="24"/>
          <w:szCs w:val="24"/>
        </w:rPr>
        <w:t>.      (T.N.A. ref. C 146/33)</w:t>
      </w:r>
    </w:p>
    <w:p w14:paraId="400F725A" w14:textId="77777777" w:rsidR="0084062F" w:rsidRDefault="0084062F" w:rsidP="008406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A2AE07" w14:textId="77777777" w:rsidR="0084062F" w:rsidRDefault="0084062F" w:rsidP="008406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FB1963" w14:textId="77777777" w:rsidR="0084062F" w:rsidRDefault="0084062F" w:rsidP="00840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Dec.1429</w:t>
      </w:r>
      <w:r>
        <w:rPr>
          <w:rFonts w:ascii="Times New Roman" w:hAnsi="Times New Roman" w:cs="Times New Roman"/>
          <w:sz w:val="24"/>
          <w:szCs w:val="24"/>
        </w:rPr>
        <w:tab/>
        <w:t xml:space="preserve">Demise to her by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Admond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Beaconsfield(q.v.), William Gardener(q.v.)</w:t>
      </w:r>
    </w:p>
    <w:p w14:paraId="2E09B273" w14:textId="77777777" w:rsidR="0084062F" w:rsidRDefault="0084062F" w:rsidP="00840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Lymbotsey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of a cottage with 30 feet of garden at</w:t>
      </w:r>
    </w:p>
    <w:p w14:paraId="450FA431" w14:textId="77777777" w:rsidR="0084062F" w:rsidRDefault="0084062F" w:rsidP="00840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Church End, Beaconsfield(q.v.).   (T.N.A. ref. C 146/33)</w:t>
      </w:r>
    </w:p>
    <w:p w14:paraId="041AD168" w14:textId="77777777" w:rsidR="0084062F" w:rsidRDefault="0084062F" w:rsidP="008406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E041F3" w14:textId="77777777" w:rsidR="0084062F" w:rsidRDefault="0084062F" w:rsidP="008406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4EBF7A" w14:textId="77777777" w:rsidR="0084062F" w:rsidRDefault="0084062F" w:rsidP="00840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February 2022</w:t>
      </w:r>
    </w:p>
    <w:p w14:paraId="5A9E620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E2B9C" w14:textId="77777777" w:rsidR="0084062F" w:rsidRDefault="0084062F" w:rsidP="009139A6">
      <w:r>
        <w:separator/>
      </w:r>
    </w:p>
  </w:endnote>
  <w:endnote w:type="continuationSeparator" w:id="0">
    <w:p w14:paraId="4AAEA37A" w14:textId="77777777" w:rsidR="0084062F" w:rsidRDefault="008406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C70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FB30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3FB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471CE" w14:textId="77777777" w:rsidR="0084062F" w:rsidRDefault="0084062F" w:rsidP="009139A6">
      <w:r>
        <w:separator/>
      </w:r>
    </w:p>
  </w:footnote>
  <w:footnote w:type="continuationSeparator" w:id="0">
    <w:p w14:paraId="55D36F89" w14:textId="77777777" w:rsidR="0084062F" w:rsidRDefault="008406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76A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232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E5B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62F"/>
    <w:rsid w:val="000666E0"/>
    <w:rsid w:val="002510B7"/>
    <w:rsid w:val="005C130B"/>
    <w:rsid w:val="00826F5C"/>
    <w:rsid w:val="0084062F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C27C4"/>
  <w15:chartTrackingRefBased/>
  <w15:docId w15:val="{A1572FA1-3E5A-4744-B102-BAD7AB54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2022-02-12T11:17:00Z</dcterms:created>
  <dcterms:modified xsi:type="dcterms:W3CDTF">2022-02-12T11:18:00Z</dcterms:modified>
</cp:coreProperties>
</file>