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C618B" w14:textId="77777777" w:rsidR="00351E5E" w:rsidRDefault="00351E5E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ADMOND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3C4715BF" w14:textId="77777777" w:rsidR="00351E5E" w:rsidRDefault="00351E5E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Pulter</w:t>
      </w:r>
      <w:proofErr w:type="spellEnd"/>
      <w:r>
        <w:rPr>
          <w:rFonts w:cs="Times New Roman"/>
          <w:szCs w:val="24"/>
        </w:rPr>
        <w:t>.</w:t>
      </w:r>
    </w:p>
    <w:p w14:paraId="0E1A0ACB" w14:textId="77777777" w:rsidR="00351E5E" w:rsidRDefault="00351E5E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181CCF63" w14:textId="77777777" w:rsidR="00351E5E" w:rsidRDefault="00351E5E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44CC0F0" w14:textId="77777777" w:rsidR="00351E5E" w:rsidRDefault="00351E5E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Richard Wakeherst(q.v.) brought a plaint of debt against him and four others.</w:t>
      </w:r>
    </w:p>
    <w:p w14:paraId="2F9284F7" w14:textId="77777777" w:rsidR="00351E5E" w:rsidRDefault="00351E5E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63962">
          <w:rPr>
            <w:rStyle w:val="Hyperlink"/>
            <w:rFonts w:cs="Times New Roman"/>
            <w:szCs w:val="24"/>
          </w:rPr>
          <w:t>https://waalt.uh.edu/index.php/CP40/768</w:t>
        </w:r>
      </w:hyperlink>
      <w:r>
        <w:rPr>
          <w:rFonts w:cs="Times New Roman"/>
          <w:szCs w:val="24"/>
        </w:rPr>
        <w:t xml:space="preserve"> )</w:t>
      </w:r>
    </w:p>
    <w:p w14:paraId="5253F958" w14:textId="77777777" w:rsidR="00824BC1" w:rsidRDefault="00824BC1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2303C00A" w14:textId="77777777" w:rsidR="00351E5E" w:rsidRDefault="00351E5E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61EAFDF9" w14:textId="77777777" w:rsidR="00351E5E" w:rsidRDefault="00351E5E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</w:p>
    <w:p w14:paraId="0F1E1818" w14:textId="77777777" w:rsidR="00351E5E" w:rsidRDefault="00351E5E" w:rsidP="00351E5E">
      <w:pPr>
        <w:pStyle w:val="NoSpacing"/>
        <w:tabs>
          <w:tab w:val="left" w:pos="720"/>
        </w:tabs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 May 2024</w:t>
      </w:r>
    </w:p>
    <w:p w14:paraId="507EDB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30B89" w14:textId="77777777" w:rsidR="00351E5E" w:rsidRDefault="00351E5E" w:rsidP="009139A6">
      <w:r>
        <w:separator/>
      </w:r>
    </w:p>
  </w:endnote>
  <w:endnote w:type="continuationSeparator" w:id="0">
    <w:p w14:paraId="484FF85E" w14:textId="77777777" w:rsidR="00351E5E" w:rsidRDefault="00351E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DA6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DB6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1D0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FAECD" w14:textId="77777777" w:rsidR="00351E5E" w:rsidRDefault="00351E5E" w:rsidP="009139A6">
      <w:r>
        <w:separator/>
      </w:r>
    </w:p>
  </w:footnote>
  <w:footnote w:type="continuationSeparator" w:id="0">
    <w:p w14:paraId="0142C158" w14:textId="77777777" w:rsidR="00351E5E" w:rsidRDefault="00351E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E3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51E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491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5E"/>
    <w:rsid w:val="000666E0"/>
    <w:rsid w:val="00163462"/>
    <w:rsid w:val="002510B7"/>
    <w:rsid w:val="00270799"/>
    <w:rsid w:val="00351E5E"/>
    <w:rsid w:val="003A7117"/>
    <w:rsid w:val="005C130B"/>
    <w:rsid w:val="00824BC1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F3603"/>
  <w15:chartTrackingRefBased/>
  <w15:docId w15:val="{45C1B61D-DBA8-4D04-A076-4DE753D4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1E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2024-05-11T14:06:00Z</dcterms:created>
  <dcterms:modified xsi:type="dcterms:W3CDTF">2025-03-02T08:58:00Z</dcterms:modified>
</cp:coreProperties>
</file>