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5C31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ADMOND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647DA162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527C9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4152C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     (T.N.A. ref. D/EE/T1/1/18)</w:t>
      </w:r>
    </w:p>
    <w:p w14:paraId="32DD19F1" w14:textId="77777777" w:rsidR="00580F64" w:rsidRPr="00252A0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90E09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C6728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E34FC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Jan.1455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Fynche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Warfield, Berkshire(q.v.), and John Martyn, the elder, of</w:t>
      </w:r>
    </w:p>
    <w:p w14:paraId="1AF37E04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Wokingham(q.v.) granted them properties in Dunstan, Sonning, Wokingham</w:t>
      </w:r>
    </w:p>
    <w:p w14:paraId="0A362A76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Woodley.     (ibid.)</w:t>
      </w:r>
    </w:p>
    <w:p w14:paraId="5B079D86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30169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9E9EC" w14:textId="77777777" w:rsidR="00580F64" w:rsidRDefault="00580F64" w:rsidP="00580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32FE84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13055" w14:textId="77777777" w:rsidR="00580F64" w:rsidRDefault="00580F64" w:rsidP="009139A6">
      <w:r>
        <w:separator/>
      </w:r>
    </w:p>
  </w:endnote>
  <w:endnote w:type="continuationSeparator" w:id="0">
    <w:p w14:paraId="6B042BDE" w14:textId="77777777" w:rsidR="00580F64" w:rsidRDefault="00580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183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442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4B4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E3E61" w14:textId="77777777" w:rsidR="00580F64" w:rsidRDefault="00580F64" w:rsidP="009139A6">
      <w:r>
        <w:separator/>
      </w:r>
    </w:p>
  </w:footnote>
  <w:footnote w:type="continuationSeparator" w:id="0">
    <w:p w14:paraId="5E871CD9" w14:textId="77777777" w:rsidR="00580F64" w:rsidRDefault="00580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F91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7C6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6F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64"/>
    <w:rsid w:val="000666E0"/>
    <w:rsid w:val="002510B7"/>
    <w:rsid w:val="00580F6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E4766"/>
  <w15:chartTrackingRefBased/>
  <w15:docId w15:val="{DEA9B409-D3F8-4C7B-B5C0-EE3FA4F5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2022-01-25T16:50:00Z</dcterms:created>
  <dcterms:modified xsi:type="dcterms:W3CDTF">2022-01-25T16:50:00Z</dcterms:modified>
</cp:coreProperties>
</file>