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8D9A3" w14:textId="77777777" w:rsidR="00633E5C" w:rsidRDefault="00633E5C" w:rsidP="00633E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ADMERS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ADMAS)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(fl.1489-1495)</w:t>
      </w:r>
    </w:p>
    <w:p w14:paraId="42F20174" w14:textId="77777777" w:rsidR="00633E5C" w:rsidRDefault="00633E5C" w:rsidP="00633E5C">
      <w:pPr>
        <w:rPr>
          <w:rFonts w:ascii="Times New Roman" w:hAnsi="Times New Roman" w:cs="Times New Roman"/>
          <w:sz w:val="24"/>
          <w:szCs w:val="24"/>
        </w:rPr>
      </w:pPr>
    </w:p>
    <w:p w14:paraId="592EA4AB" w14:textId="77777777" w:rsidR="00633E5C" w:rsidRDefault="00633E5C" w:rsidP="00633E5C">
      <w:pPr>
        <w:rPr>
          <w:rFonts w:ascii="Times New Roman" w:hAnsi="Times New Roman" w:cs="Times New Roman"/>
          <w:sz w:val="24"/>
          <w:szCs w:val="24"/>
        </w:rPr>
      </w:pPr>
    </w:p>
    <w:p w14:paraId="6D7012AE" w14:textId="77777777" w:rsidR="00633E5C" w:rsidRDefault="00633E5C" w:rsidP="00633E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1489-95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Gloucestershire.</w:t>
      </w:r>
    </w:p>
    <w:p w14:paraId="7F897FE3" w14:textId="77777777" w:rsidR="00633E5C" w:rsidRDefault="00633E5C" w:rsidP="00633E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58FC3035" w14:textId="77777777" w:rsidR="00633E5C" w:rsidRDefault="00633E5C" w:rsidP="00633E5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Pub. by The Society of Clerks of the Peace of Counties and Clerks of County Councils,1961 p.90)</w:t>
      </w:r>
    </w:p>
    <w:p w14:paraId="5DD24E20" w14:textId="77777777" w:rsidR="00633E5C" w:rsidRDefault="00633E5C" w:rsidP="00633E5C">
      <w:pPr>
        <w:rPr>
          <w:rFonts w:ascii="Times New Roman" w:hAnsi="Times New Roman" w:cs="Times New Roman"/>
          <w:sz w:val="24"/>
          <w:szCs w:val="24"/>
        </w:rPr>
      </w:pPr>
    </w:p>
    <w:p w14:paraId="680BF88A" w14:textId="77777777" w:rsidR="00633E5C" w:rsidRDefault="00633E5C" w:rsidP="00633E5C">
      <w:pPr>
        <w:rPr>
          <w:rFonts w:ascii="Times New Roman" w:hAnsi="Times New Roman" w:cs="Times New Roman"/>
          <w:sz w:val="24"/>
          <w:szCs w:val="24"/>
        </w:rPr>
      </w:pPr>
    </w:p>
    <w:p w14:paraId="2E4ABAF3" w14:textId="77777777" w:rsidR="00633E5C" w:rsidRDefault="00633E5C" w:rsidP="00633E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03F2B693" w14:textId="77777777" w:rsidR="006B2F86" w:rsidRPr="00E71FC3" w:rsidRDefault="00633E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EF57D" w14:textId="77777777" w:rsidR="00633E5C" w:rsidRDefault="00633E5C" w:rsidP="00E71FC3">
      <w:r>
        <w:separator/>
      </w:r>
    </w:p>
  </w:endnote>
  <w:endnote w:type="continuationSeparator" w:id="0">
    <w:p w14:paraId="6D3870CE" w14:textId="77777777" w:rsidR="00633E5C" w:rsidRDefault="00633E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7BD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2251F" w14:textId="77777777" w:rsidR="00633E5C" w:rsidRDefault="00633E5C" w:rsidP="00E71FC3">
      <w:r>
        <w:separator/>
      </w:r>
    </w:p>
  </w:footnote>
  <w:footnote w:type="continuationSeparator" w:id="0">
    <w:p w14:paraId="2BC452C6" w14:textId="77777777" w:rsidR="00633E5C" w:rsidRDefault="00633E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5C"/>
    <w:rsid w:val="001A7C09"/>
    <w:rsid w:val="00577BD5"/>
    <w:rsid w:val="00633E5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B964A"/>
  <w15:chartTrackingRefBased/>
  <w15:docId w15:val="{1CC58D31-1957-4D4B-AAAB-98D72C70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3E5C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2018-10-04T18:44:00Z</dcterms:created>
  <dcterms:modified xsi:type="dcterms:W3CDTF">2018-10-04T18:44:00Z</dcterms:modified>
</cp:coreProperties>
</file>