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3CEBC9" w14:textId="77777777" w:rsidR="00EF7340" w:rsidRDefault="00EF7340" w:rsidP="00EF73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ADIF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012E3FE3" w14:textId="77777777" w:rsidR="00EF7340" w:rsidRDefault="00EF7340" w:rsidP="00EF73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Tailor.</w:t>
      </w:r>
    </w:p>
    <w:p w14:paraId="66558DFA" w14:textId="77777777" w:rsidR="00EF7340" w:rsidRDefault="00EF7340" w:rsidP="00EF7340">
      <w:pPr>
        <w:pStyle w:val="NoSpacing"/>
        <w:rPr>
          <w:rFonts w:cs="Times New Roman"/>
          <w:szCs w:val="24"/>
        </w:rPr>
      </w:pPr>
    </w:p>
    <w:p w14:paraId="7B349798" w14:textId="77777777" w:rsidR="00EF7340" w:rsidRDefault="00EF7340" w:rsidP="00EF7340">
      <w:pPr>
        <w:pStyle w:val="NoSpacing"/>
        <w:rPr>
          <w:rFonts w:cs="Times New Roman"/>
          <w:szCs w:val="24"/>
        </w:rPr>
      </w:pPr>
    </w:p>
    <w:p w14:paraId="2BA89D7A" w14:textId="77777777" w:rsidR="00EF7340" w:rsidRDefault="00EF7340" w:rsidP="00EF73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Mar.1484</w:t>
      </w:r>
      <w:r>
        <w:rPr>
          <w:rFonts w:cs="Times New Roman"/>
          <w:szCs w:val="24"/>
        </w:rPr>
        <w:tab/>
        <w:t xml:space="preserve">He James Fitte(q.v.), John Hede(q.v.) and Richard Lynley(q.v.), </w:t>
      </w:r>
      <w:proofErr w:type="gramStart"/>
      <w:r>
        <w:rPr>
          <w:rFonts w:cs="Times New Roman"/>
          <w:szCs w:val="24"/>
        </w:rPr>
        <w:t>all of</w:t>
      </w:r>
      <w:proofErr w:type="gramEnd"/>
      <w:r>
        <w:rPr>
          <w:rFonts w:cs="Times New Roman"/>
          <w:szCs w:val="24"/>
        </w:rPr>
        <w:t xml:space="preserve"> </w:t>
      </w:r>
    </w:p>
    <w:p w14:paraId="7EAE2383" w14:textId="77777777" w:rsidR="00EF7340" w:rsidRDefault="00EF7340" w:rsidP="00EF73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London, tailors, appeared before the Mayor and Aldermen and entered</w:t>
      </w:r>
    </w:p>
    <w:p w14:paraId="799562C1" w14:textId="77777777" w:rsidR="00EF7340" w:rsidRDefault="00EF7340" w:rsidP="00EF73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into a bond for the delivery by him of £20 and certain goods and chattels</w:t>
      </w:r>
    </w:p>
    <w:p w14:paraId="72FA8437" w14:textId="77777777" w:rsidR="00EF7340" w:rsidRDefault="00EF7340" w:rsidP="00EF73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the Chamber to the use of Mary(q.v.), daughter of Richard Bele of </w:t>
      </w:r>
    </w:p>
    <w:p w14:paraId="0FAF26CC" w14:textId="77777777" w:rsidR="00EF7340" w:rsidRDefault="00EF7340" w:rsidP="00EF7340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London, butcher, when she came of age or married.</w:t>
      </w:r>
    </w:p>
    <w:p w14:paraId="4D701A7A" w14:textId="77777777" w:rsidR="00EF7340" w:rsidRDefault="00EF7340" w:rsidP="00EF7340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(“Calendar of Letter-Books of the City of London: L </w:t>
      </w:r>
      <w:proofErr w:type="gramStart"/>
      <w:r>
        <w:rPr>
          <w:rFonts w:cs="Times New Roman"/>
          <w:szCs w:val="24"/>
        </w:rPr>
        <w:t>“ p.211</w:t>
      </w:r>
      <w:proofErr w:type="gramEnd"/>
      <w:r>
        <w:rPr>
          <w:rFonts w:cs="Times New Roman"/>
          <w:szCs w:val="24"/>
        </w:rPr>
        <w:t xml:space="preserve"> )</w:t>
      </w:r>
    </w:p>
    <w:p w14:paraId="60B4A744" w14:textId="77777777" w:rsidR="00EF7340" w:rsidRDefault="00EF7340" w:rsidP="00EF7340">
      <w:pPr>
        <w:pStyle w:val="NoSpacing"/>
        <w:rPr>
          <w:rFonts w:cs="Times New Roman"/>
          <w:szCs w:val="24"/>
        </w:rPr>
      </w:pPr>
    </w:p>
    <w:p w14:paraId="0D81B997" w14:textId="77777777" w:rsidR="00EF7340" w:rsidRDefault="00EF7340" w:rsidP="00EF7340">
      <w:pPr>
        <w:pStyle w:val="NoSpacing"/>
        <w:rPr>
          <w:rFonts w:cs="Times New Roman"/>
          <w:szCs w:val="24"/>
        </w:rPr>
      </w:pPr>
    </w:p>
    <w:p w14:paraId="44B9A02F" w14:textId="77777777" w:rsidR="00EF7340" w:rsidRDefault="00EF7340" w:rsidP="00EF73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September 2024</w:t>
      </w:r>
    </w:p>
    <w:p w14:paraId="45427E3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02771A" w14:textId="77777777" w:rsidR="00EF7340" w:rsidRDefault="00EF7340" w:rsidP="009139A6">
      <w:r>
        <w:separator/>
      </w:r>
    </w:p>
  </w:endnote>
  <w:endnote w:type="continuationSeparator" w:id="0">
    <w:p w14:paraId="6E16677A" w14:textId="77777777" w:rsidR="00EF7340" w:rsidRDefault="00EF73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A617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46833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72AC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EAD96E" w14:textId="77777777" w:rsidR="00EF7340" w:rsidRDefault="00EF7340" w:rsidP="009139A6">
      <w:r>
        <w:separator/>
      </w:r>
    </w:p>
  </w:footnote>
  <w:footnote w:type="continuationSeparator" w:id="0">
    <w:p w14:paraId="395BF690" w14:textId="77777777" w:rsidR="00EF7340" w:rsidRDefault="00EF73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0764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B40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55DD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340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12EB9"/>
    <w:rsid w:val="00E61DA6"/>
    <w:rsid w:val="00EB3209"/>
    <w:rsid w:val="00EF7340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419D7"/>
  <w15:chartTrackingRefBased/>
  <w15:docId w15:val="{9BB08879-EC01-45AB-B020-49CA41444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2024-09-07T18:59:00Z</dcterms:created>
  <dcterms:modified xsi:type="dcterms:W3CDTF">2024-09-07T19:00:00Z</dcterms:modified>
</cp:coreProperties>
</file>