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4F88A" w14:textId="77777777" w:rsidR="002B79D7" w:rsidRDefault="002B79D7" w:rsidP="002B79D7">
      <w:pPr>
        <w:pStyle w:val="NoSpacing"/>
      </w:pPr>
      <w:r>
        <w:rPr>
          <w:u w:val="single"/>
        </w:rPr>
        <w:t>Thomas ADIES</w:t>
      </w:r>
      <w:r>
        <w:t xml:space="preserve">    </w:t>
      </w:r>
      <w:proofErr w:type="gramStart"/>
      <w:r>
        <w:t xml:space="preserve">   (</w:t>
      </w:r>
      <w:proofErr w:type="gramEnd"/>
      <w:r>
        <w:t>fl.1464)</w:t>
      </w:r>
    </w:p>
    <w:p w14:paraId="379F933C" w14:textId="77777777" w:rsidR="002B79D7" w:rsidRDefault="002B79D7" w:rsidP="002B79D7">
      <w:pPr>
        <w:pStyle w:val="NoSpacing"/>
      </w:pPr>
      <w:r>
        <w:t>Chaplain.</w:t>
      </w:r>
    </w:p>
    <w:p w14:paraId="7FE03B1C" w14:textId="77777777" w:rsidR="002B79D7" w:rsidRDefault="002B79D7" w:rsidP="002B79D7">
      <w:pPr>
        <w:pStyle w:val="NoSpacing"/>
      </w:pPr>
    </w:p>
    <w:p w14:paraId="5848AAF7" w14:textId="77777777" w:rsidR="002B79D7" w:rsidRDefault="002B79D7" w:rsidP="002B79D7">
      <w:pPr>
        <w:pStyle w:val="NoSpacing"/>
      </w:pPr>
    </w:p>
    <w:p w14:paraId="76D3A111" w14:textId="77777777" w:rsidR="002B79D7" w:rsidRDefault="002B79D7" w:rsidP="002B79D7">
      <w:pPr>
        <w:pStyle w:val="NoSpacing"/>
      </w:pPr>
      <w:r>
        <w:t xml:space="preserve">  9 Feb.1464</w:t>
      </w:r>
      <w:r>
        <w:tab/>
        <w:t xml:space="preserve">He was instituted to the chantry of the Trinity in </w:t>
      </w:r>
      <w:proofErr w:type="spellStart"/>
      <w:r>
        <w:t>Lugwardine</w:t>
      </w:r>
      <w:proofErr w:type="spellEnd"/>
      <w:r>
        <w:t>.</w:t>
      </w:r>
    </w:p>
    <w:p w14:paraId="2FD6F320" w14:textId="77777777" w:rsidR="002B79D7" w:rsidRDefault="002B79D7" w:rsidP="002B79D7">
      <w:pPr>
        <w:pStyle w:val="NoSpacing"/>
      </w:pPr>
      <w:r>
        <w:tab/>
      </w:r>
      <w:r>
        <w:tab/>
        <w:t>(</w:t>
      </w:r>
      <w:hyperlink r:id="rId6" w:history="1">
        <w:r w:rsidRPr="0044265F">
          <w:rPr>
            <w:rStyle w:val="Hyperlink"/>
          </w:rPr>
          <w:t>www.melocki.org.uk/diocese/chantry.html</w:t>
        </w:r>
      </w:hyperlink>
      <w:r>
        <w:t>)</w:t>
      </w:r>
    </w:p>
    <w:p w14:paraId="6439E678" w14:textId="77777777" w:rsidR="002B79D7" w:rsidRDefault="002B79D7" w:rsidP="002B79D7">
      <w:pPr>
        <w:pStyle w:val="NoSpacing"/>
      </w:pPr>
    </w:p>
    <w:p w14:paraId="1C4B6D40" w14:textId="77777777" w:rsidR="002B79D7" w:rsidRDefault="002B79D7" w:rsidP="002B79D7">
      <w:pPr>
        <w:pStyle w:val="NoSpacing"/>
      </w:pPr>
    </w:p>
    <w:p w14:paraId="14AAFA0F" w14:textId="77777777" w:rsidR="002B79D7" w:rsidRDefault="002B79D7" w:rsidP="002B79D7">
      <w:pPr>
        <w:pStyle w:val="NoSpacing"/>
      </w:pPr>
      <w:r>
        <w:t>13 August 2022</w:t>
      </w:r>
    </w:p>
    <w:p w14:paraId="770C922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FA547" w14:textId="77777777" w:rsidR="002B79D7" w:rsidRDefault="002B79D7" w:rsidP="009139A6">
      <w:r>
        <w:separator/>
      </w:r>
    </w:p>
  </w:endnote>
  <w:endnote w:type="continuationSeparator" w:id="0">
    <w:p w14:paraId="4C1A2039" w14:textId="77777777" w:rsidR="002B79D7" w:rsidRDefault="002B79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D11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E7B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A85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F6AEF" w14:textId="77777777" w:rsidR="002B79D7" w:rsidRDefault="002B79D7" w:rsidP="009139A6">
      <w:r>
        <w:separator/>
      </w:r>
    </w:p>
  </w:footnote>
  <w:footnote w:type="continuationSeparator" w:id="0">
    <w:p w14:paraId="2421F69F" w14:textId="77777777" w:rsidR="002B79D7" w:rsidRDefault="002B79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01D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2E9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7EE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9D7"/>
    <w:rsid w:val="000666E0"/>
    <w:rsid w:val="002510B7"/>
    <w:rsid w:val="002B79D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85C1C"/>
  <w15:chartTrackingRefBased/>
  <w15:docId w15:val="{630A8ED1-43C4-4682-BFC4-A7870F76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2B79D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antry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2023-09-30T14:59:00Z</dcterms:created>
  <dcterms:modified xsi:type="dcterms:W3CDTF">2023-09-30T14:59:00Z</dcterms:modified>
</cp:coreProperties>
</file>