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82CE8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ADHERTON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82FA0F1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DFD2B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61643" w14:textId="77777777" w:rsidR="00770877" w:rsidRDefault="00770877" w:rsidP="00770877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4730F8A8" w14:textId="77777777" w:rsidR="00770877" w:rsidRDefault="00770877" w:rsidP="0077087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Lancashire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3CC02996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33083031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2D9354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9DAF3" w14:textId="77777777" w:rsidR="00770877" w:rsidRDefault="00770877" w:rsidP="007708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4190AF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434C7" w14:textId="77777777" w:rsidR="00770877" w:rsidRDefault="00770877" w:rsidP="009139A6">
      <w:r>
        <w:separator/>
      </w:r>
    </w:p>
  </w:endnote>
  <w:endnote w:type="continuationSeparator" w:id="0">
    <w:p w14:paraId="1CDCAAE9" w14:textId="77777777" w:rsidR="00770877" w:rsidRDefault="007708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73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21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D8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19DB8" w14:textId="77777777" w:rsidR="00770877" w:rsidRDefault="00770877" w:rsidP="009139A6">
      <w:r>
        <w:separator/>
      </w:r>
    </w:p>
  </w:footnote>
  <w:footnote w:type="continuationSeparator" w:id="0">
    <w:p w14:paraId="065D1631" w14:textId="77777777" w:rsidR="00770877" w:rsidRDefault="007708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2F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91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93F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77"/>
    <w:rsid w:val="000666E0"/>
    <w:rsid w:val="002510B7"/>
    <w:rsid w:val="005C130B"/>
    <w:rsid w:val="0077087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3CBE"/>
  <w15:chartTrackingRefBased/>
  <w15:docId w15:val="{1A67D534-643F-44A6-83D8-23DBB721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2021-05-25T13:00:00Z</dcterms:created>
  <dcterms:modified xsi:type="dcterms:W3CDTF">2021-05-25T13:00:00Z</dcterms:modified>
</cp:coreProperties>
</file>