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E2113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ADGORE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2AB7C147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Barham, Suffolk.</w:t>
      </w:r>
    </w:p>
    <w:p w14:paraId="667E7F6E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B9979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6B69C1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1DC5172A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D165816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3E15D0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7B3E3" w14:textId="77777777" w:rsidR="00547724" w:rsidRDefault="00547724" w:rsidP="0054772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321D66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F465E" w14:textId="77777777" w:rsidR="00547724" w:rsidRDefault="00547724" w:rsidP="009139A6">
      <w:r>
        <w:separator/>
      </w:r>
    </w:p>
  </w:endnote>
  <w:endnote w:type="continuationSeparator" w:id="0">
    <w:p w14:paraId="111A2E9A" w14:textId="77777777" w:rsidR="00547724" w:rsidRDefault="0054772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8CB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3A1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496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B4F87" w14:textId="77777777" w:rsidR="00547724" w:rsidRDefault="00547724" w:rsidP="009139A6">
      <w:r>
        <w:separator/>
      </w:r>
    </w:p>
  </w:footnote>
  <w:footnote w:type="continuationSeparator" w:id="0">
    <w:p w14:paraId="4A006BA9" w14:textId="77777777" w:rsidR="00547724" w:rsidRDefault="0054772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7FC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632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C49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24"/>
    <w:rsid w:val="000666E0"/>
    <w:rsid w:val="002510B7"/>
    <w:rsid w:val="0054772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B9B19"/>
  <w15:chartTrackingRefBased/>
  <w15:docId w15:val="{220DD82F-29F6-4CA5-9642-BE979597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477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2022-01-24T09:46:00Z</dcterms:created>
  <dcterms:modified xsi:type="dcterms:W3CDTF">2022-01-24T09:46:00Z</dcterms:modified>
</cp:coreProperties>
</file>