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65C49" w14:textId="77777777" w:rsidR="00A774A7" w:rsidRDefault="00A774A7" w:rsidP="00A774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ADGORE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79EF27F8" w14:textId="77777777" w:rsidR="00A774A7" w:rsidRDefault="00A774A7" w:rsidP="00A774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DD51EC" w14:textId="77777777" w:rsidR="00A774A7" w:rsidRDefault="00A774A7" w:rsidP="00A774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9CBC40" w14:textId="77777777" w:rsidR="00A774A7" w:rsidRDefault="00A774A7" w:rsidP="00A774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Brentwood,</w:t>
      </w:r>
    </w:p>
    <w:p w14:paraId="3EEEC435" w14:textId="77777777" w:rsidR="00A774A7" w:rsidRDefault="00A774A7" w:rsidP="00A774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held by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Assheburnham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8EA00BD" w14:textId="77777777" w:rsidR="00A774A7" w:rsidRDefault="00A774A7" w:rsidP="00A774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41AA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21-52)</w:t>
      </w:r>
    </w:p>
    <w:p w14:paraId="742B4A8B" w14:textId="77777777" w:rsidR="00A774A7" w:rsidRDefault="00A774A7" w:rsidP="00A774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D7A850" w14:textId="77777777" w:rsidR="00A774A7" w:rsidRDefault="00A774A7" w:rsidP="00A774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60DB9A" w14:textId="77777777" w:rsidR="00DD5B8A" w:rsidRPr="00A774A7" w:rsidRDefault="00A774A7" w:rsidP="00A774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2015</w:t>
      </w:r>
    </w:p>
    <w:sectPr w:rsidR="00DD5B8A" w:rsidRPr="00A774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A74FA" w14:textId="77777777" w:rsidR="00A774A7" w:rsidRDefault="00A774A7" w:rsidP="00564E3C">
      <w:pPr>
        <w:spacing w:after="0" w:line="240" w:lineRule="auto"/>
      </w:pPr>
      <w:r>
        <w:separator/>
      </w:r>
    </w:p>
  </w:endnote>
  <w:endnote w:type="continuationSeparator" w:id="0">
    <w:p w14:paraId="497A06BD" w14:textId="77777777" w:rsidR="00A774A7" w:rsidRDefault="00A774A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20EE2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103C0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E73F0">
      <w:rPr>
        <w:rFonts w:ascii="Times New Roman" w:hAnsi="Times New Roman" w:cs="Times New Roman"/>
        <w:noProof/>
        <w:sz w:val="24"/>
        <w:szCs w:val="24"/>
      </w:rPr>
      <w:t>3 January 2022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7949D143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75A6E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59B48" w14:textId="77777777" w:rsidR="00A774A7" w:rsidRDefault="00A774A7" w:rsidP="00564E3C">
      <w:pPr>
        <w:spacing w:after="0" w:line="240" w:lineRule="auto"/>
      </w:pPr>
      <w:r>
        <w:separator/>
      </w:r>
    </w:p>
  </w:footnote>
  <w:footnote w:type="continuationSeparator" w:id="0">
    <w:p w14:paraId="487D4531" w14:textId="77777777" w:rsidR="00A774A7" w:rsidRDefault="00A774A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A2E8D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0C5C7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98575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4A7"/>
    <w:rsid w:val="00372DC6"/>
    <w:rsid w:val="00564E3C"/>
    <w:rsid w:val="0064591D"/>
    <w:rsid w:val="00A774A7"/>
    <w:rsid w:val="00BE73F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BDE5D"/>
  <w15:chartTrackingRefBased/>
  <w15:docId w15:val="{77B74367-7CC5-4FE2-A2E4-FE547DB6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774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2015-10-17T10:29:00Z</dcterms:created>
  <dcterms:modified xsi:type="dcterms:W3CDTF">2022-01-03T15:43:00Z</dcterms:modified>
</cp:coreProperties>
</file>