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3B3A2" w14:textId="77777777" w:rsidR="00164BA9" w:rsidRDefault="00164BA9" w:rsidP="00164BA9">
      <w:pPr>
        <w:pStyle w:val="NoSpacing"/>
      </w:pPr>
      <w:r>
        <w:rPr>
          <w:u w:val="single"/>
        </w:rPr>
        <w:t>John ADGOR</w:t>
      </w:r>
      <w:r>
        <w:t xml:space="preserve">     (fl.1440)</w:t>
      </w:r>
    </w:p>
    <w:p w14:paraId="7B0F43B6" w14:textId="77777777" w:rsidR="00164BA9" w:rsidRDefault="00164BA9" w:rsidP="00164BA9">
      <w:pPr>
        <w:pStyle w:val="NoSpacing"/>
      </w:pPr>
    </w:p>
    <w:p w14:paraId="13A592AF" w14:textId="77777777" w:rsidR="00164BA9" w:rsidRDefault="00164BA9" w:rsidP="00164BA9">
      <w:pPr>
        <w:pStyle w:val="NoSpacing"/>
      </w:pPr>
    </w:p>
    <w:p w14:paraId="51F8F6E6" w14:textId="77777777" w:rsidR="00164BA9" w:rsidRDefault="00164BA9" w:rsidP="00164BA9">
      <w:pPr>
        <w:pStyle w:val="NoSpacing"/>
      </w:pPr>
      <w:r>
        <w:t>16 Apr.1440</w:t>
      </w:r>
      <w:r>
        <w:tab/>
        <w:t xml:space="preserve">William </w:t>
      </w:r>
      <w:proofErr w:type="spellStart"/>
      <w:r>
        <w:t>Bemays</w:t>
      </w:r>
      <w:proofErr w:type="spellEnd"/>
      <w:r>
        <w:t xml:space="preserve"> of Combs, Suffolk(q.v.), appointed him as one of his</w:t>
      </w:r>
    </w:p>
    <w:p w14:paraId="5724BFA7" w14:textId="77777777" w:rsidR="00164BA9" w:rsidRDefault="00164BA9" w:rsidP="00164BA9">
      <w:pPr>
        <w:pStyle w:val="NoSpacing"/>
      </w:pPr>
      <w:r>
        <w:tab/>
      </w:r>
      <w:r>
        <w:tab/>
        <w:t xml:space="preserve">executors.     (“Sudbury Wills” </w:t>
      </w:r>
      <w:proofErr w:type="spellStart"/>
      <w:r>
        <w:t>vol.I</w:t>
      </w:r>
      <w:proofErr w:type="spellEnd"/>
      <w:r>
        <w:t xml:space="preserve"> pp.56-7)</w:t>
      </w:r>
    </w:p>
    <w:p w14:paraId="37D94B4D" w14:textId="77777777" w:rsidR="00164BA9" w:rsidRDefault="00164BA9" w:rsidP="00164BA9">
      <w:pPr>
        <w:pStyle w:val="NoSpacing"/>
      </w:pPr>
    </w:p>
    <w:p w14:paraId="262A9673" w14:textId="77777777" w:rsidR="00164BA9" w:rsidRDefault="00164BA9" w:rsidP="00164BA9">
      <w:pPr>
        <w:pStyle w:val="NoSpacing"/>
      </w:pPr>
    </w:p>
    <w:p w14:paraId="4ADA8C93" w14:textId="77777777" w:rsidR="00164BA9" w:rsidRDefault="00164BA9" w:rsidP="00164BA9">
      <w:pPr>
        <w:pStyle w:val="NoSpacing"/>
      </w:pPr>
      <w:r>
        <w:t>17 April 2015</w:t>
      </w:r>
    </w:p>
    <w:p w14:paraId="3D4FB23A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62406" w14:textId="77777777" w:rsidR="00164BA9" w:rsidRDefault="00164BA9" w:rsidP="00920DE3">
      <w:pPr>
        <w:spacing w:after="0" w:line="240" w:lineRule="auto"/>
      </w:pPr>
      <w:r>
        <w:separator/>
      </w:r>
    </w:p>
  </w:endnote>
  <w:endnote w:type="continuationSeparator" w:id="0">
    <w:p w14:paraId="732CDA12" w14:textId="77777777" w:rsidR="00164BA9" w:rsidRDefault="00164BA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283A7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63F6B" w14:textId="77777777" w:rsidR="00C009D8" w:rsidRPr="00C009D8" w:rsidRDefault="00C009D8">
    <w:pPr>
      <w:pStyle w:val="Footer"/>
    </w:pPr>
    <w:r>
      <w:t>Copyright I.S.Rogers 9 August 2013</w:t>
    </w:r>
  </w:p>
  <w:p w14:paraId="22FBD3B9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2E4B0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53835" w14:textId="77777777" w:rsidR="00164BA9" w:rsidRDefault="00164BA9" w:rsidP="00920DE3">
      <w:pPr>
        <w:spacing w:after="0" w:line="240" w:lineRule="auto"/>
      </w:pPr>
      <w:r>
        <w:separator/>
      </w:r>
    </w:p>
  </w:footnote>
  <w:footnote w:type="continuationSeparator" w:id="0">
    <w:p w14:paraId="51DC5001" w14:textId="77777777" w:rsidR="00164BA9" w:rsidRDefault="00164BA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DAECE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DB436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94011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4BA9"/>
    <w:rsid w:val="00120749"/>
    <w:rsid w:val="00164BA9"/>
    <w:rsid w:val="00624CAE"/>
    <w:rsid w:val="007F3AC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B4BD0"/>
  <w15:docId w15:val="{03294E8B-809A-42DC-ABCD-BEFAF03A1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2015-05-01T20:22:00Z</dcterms:created>
  <dcterms:modified xsi:type="dcterms:W3CDTF">2022-01-03T15:37:00Z</dcterms:modified>
</cp:coreProperties>
</file>