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618E2" w14:textId="77777777" w:rsidR="003B0F38" w:rsidRDefault="003B0F38" w:rsidP="003B0F3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ADENET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7EA5746F" w14:textId="77777777" w:rsidR="003B0F38" w:rsidRDefault="003B0F38" w:rsidP="003B0F3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Ashby.</w:t>
      </w:r>
    </w:p>
    <w:p w14:paraId="2C70BA77" w14:textId="77777777" w:rsidR="003B0F38" w:rsidRDefault="003B0F38" w:rsidP="003B0F3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BAE2FAF" w14:textId="77777777" w:rsidR="003B0F38" w:rsidRDefault="003B0F38" w:rsidP="003B0F3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4683F36" w14:textId="77777777" w:rsidR="003B0F38" w:rsidRDefault="003B0F38" w:rsidP="003B0F38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Leicestershire the moiety of the taxes of a fifteenth and a tenth which were granted to the King at the last Parliament.</w:t>
      </w:r>
    </w:p>
    <w:p w14:paraId="0E4DF787" w14:textId="77777777" w:rsidR="003B0F38" w:rsidRDefault="003B0F38" w:rsidP="003B0F3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p.179)</w:t>
      </w:r>
    </w:p>
    <w:p w14:paraId="601DA1A6" w14:textId="77777777" w:rsidR="003B0F38" w:rsidRDefault="003B0F38" w:rsidP="003B0F3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BCF5291" w14:textId="77777777" w:rsidR="003B0F38" w:rsidRDefault="003B0F38" w:rsidP="003B0F3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B9F68C9" w14:textId="77777777" w:rsidR="003B0F38" w:rsidRDefault="003B0F38" w:rsidP="003B0F3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547FD7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E16F5" w14:textId="77777777" w:rsidR="003B0F38" w:rsidRDefault="003B0F38" w:rsidP="009139A6">
      <w:r>
        <w:separator/>
      </w:r>
    </w:p>
  </w:endnote>
  <w:endnote w:type="continuationSeparator" w:id="0">
    <w:p w14:paraId="64A29998" w14:textId="77777777" w:rsidR="003B0F38" w:rsidRDefault="003B0F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012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BCE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D2F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10A5A" w14:textId="77777777" w:rsidR="003B0F38" w:rsidRDefault="003B0F38" w:rsidP="009139A6">
      <w:r>
        <w:separator/>
      </w:r>
    </w:p>
  </w:footnote>
  <w:footnote w:type="continuationSeparator" w:id="0">
    <w:p w14:paraId="5D4EE050" w14:textId="77777777" w:rsidR="003B0F38" w:rsidRDefault="003B0F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A29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D2C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F10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F38"/>
    <w:rsid w:val="000666E0"/>
    <w:rsid w:val="002510B7"/>
    <w:rsid w:val="003B0F3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5FB47"/>
  <w15:chartTrackingRefBased/>
  <w15:docId w15:val="{A25B34E7-3939-40D6-BD38-31110D6C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F3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2023-11-20T07:41:00Z</dcterms:created>
  <dcterms:modified xsi:type="dcterms:W3CDTF">2023-11-20T07:42:00Z</dcterms:modified>
</cp:coreProperties>
</file>