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E482F" w14:textId="77777777" w:rsidR="0094119E" w:rsidRPr="005B7C11" w:rsidRDefault="0094119E" w:rsidP="0094119E">
      <w:pPr>
        <w:pStyle w:val="NoSpacing"/>
      </w:pPr>
      <w:r w:rsidRPr="005B7C11">
        <w:rPr>
          <w:noProof/>
          <w:u w:val="single"/>
        </w:rPr>
        <w:t>Henry</w:t>
      </w:r>
      <w:r w:rsidRPr="005B7C11">
        <w:rPr>
          <w:u w:val="single"/>
        </w:rPr>
        <w:t xml:space="preserve"> </w:t>
      </w:r>
      <w:r w:rsidRPr="005B7C11">
        <w:rPr>
          <w:noProof/>
          <w:u w:val="single"/>
        </w:rPr>
        <w:t>ADENE</w:t>
      </w:r>
      <w:r>
        <w:rPr>
          <w:noProof/>
        </w:rPr>
        <w:t xml:space="preserve">      (d.1507)</w:t>
      </w:r>
    </w:p>
    <w:p w14:paraId="5473FA68" w14:textId="2456ACB3" w:rsidR="0094119E" w:rsidRDefault="0094119E" w:rsidP="0094119E">
      <w:pPr>
        <w:pStyle w:val="NoSpacing"/>
      </w:pPr>
      <w:r>
        <w:t xml:space="preserve">of </w:t>
      </w:r>
      <w:proofErr w:type="spellStart"/>
      <w:r w:rsidR="00D3350E">
        <w:t>Swyncombe</w:t>
      </w:r>
      <w:proofErr w:type="spellEnd"/>
      <w:r w:rsidR="00D3350E">
        <w:t xml:space="preserve">, </w:t>
      </w:r>
      <w:r>
        <w:rPr>
          <w:noProof/>
        </w:rPr>
        <w:t>Oxfordshire.</w:t>
      </w:r>
    </w:p>
    <w:p w14:paraId="005A3EA1" w14:textId="77777777" w:rsidR="0094119E" w:rsidRDefault="0094119E" w:rsidP="0094119E">
      <w:pPr>
        <w:pStyle w:val="NoSpacing"/>
      </w:pPr>
    </w:p>
    <w:p w14:paraId="2121479C" w14:textId="77777777" w:rsidR="0094119E" w:rsidRDefault="0094119E" w:rsidP="0094119E">
      <w:pPr>
        <w:pStyle w:val="NoSpacing"/>
      </w:pPr>
    </w:p>
    <w:p w14:paraId="14C4EA17" w14:textId="77777777" w:rsidR="0094119E" w:rsidRDefault="0094119E" w:rsidP="0094119E">
      <w:pPr>
        <w:pStyle w:val="NoSpacing"/>
      </w:pPr>
      <w:r>
        <w:rPr>
          <w:noProof/>
        </w:rPr>
        <w:t xml:space="preserve">= </w:t>
      </w:r>
      <w:r w:rsidRPr="00213225">
        <w:rPr>
          <w:noProof/>
        </w:rPr>
        <w:t>Elizabeth</w:t>
      </w:r>
      <w:r>
        <w:rPr>
          <w:noProof/>
        </w:rPr>
        <w:t>.  (Oxfordshire Record Society vol.39 p.93)</w:t>
      </w:r>
    </w:p>
    <w:p w14:paraId="615541FB" w14:textId="77777777" w:rsidR="0094119E" w:rsidRDefault="0094119E" w:rsidP="0094119E">
      <w:pPr>
        <w:pStyle w:val="NoSpacing"/>
      </w:pPr>
    </w:p>
    <w:p w14:paraId="1ED11AEB" w14:textId="77777777" w:rsidR="0094119E" w:rsidRDefault="0094119E" w:rsidP="0094119E">
      <w:pPr>
        <w:pStyle w:val="NoSpacing"/>
      </w:pPr>
    </w:p>
    <w:p w14:paraId="57026FF4" w14:textId="77777777" w:rsidR="0094119E" w:rsidRDefault="0094119E" w:rsidP="0094119E">
      <w:pPr>
        <w:pStyle w:val="NoSpacing"/>
      </w:pPr>
      <w:r w:rsidRPr="00213225">
        <w:rPr>
          <w:noProof/>
        </w:rPr>
        <w:t>24 Aug</w:t>
      </w:r>
      <w:r>
        <w:rPr>
          <w:noProof/>
        </w:rPr>
        <w:t>.</w:t>
      </w:r>
      <w:r w:rsidRPr="00213225">
        <w:rPr>
          <w:noProof/>
        </w:rPr>
        <w:t>1507</w:t>
      </w:r>
      <w:r>
        <w:t xml:space="preserve">   He made his Will.   (ibid.)</w:t>
      </w:r>
    </w:p>
    <w:p w14:paraId="138DC187" w14:textId="77777777" w:rsidR="0094119E" w:rsidRDefault="0094119E" w:rsidP="0094119E">
      <w:pPr>
        <w:pStyle w:val="NoSpacing"/>
      </w:pPr>
      <w:r w:rsidRPr="00213225">
        <w:rPr>
          <w:noProof/>
        </w:rPr>
        <w:t>19 Sep</w:t>
      </w:r>
      <w:r>
        <w:rPr>
          <w:noProof/>
        </w:rPr>
        <w:t>.</w:t>
      </w:r>
      <w:r w:rsidRPr="00213225">
        <w:rPr>
          <w:noProof/>
        </w:rPr>
        <w:t xml:space="preserve"> </w:t>
      </w:r>
      <w:r>
        <w:rPr>
          <w:noProof/>
        </w:rPr>
        <w:tab/>
      </w:r>
      <w:r>
        <w:t>His Will was proved.  (ibid.)</w:t>
      </w:r>
    </w:p>
    <w:p w14:paraId="4046225F" w14:textId="77777777" w:rsidR="0094119E" w:rsidRDefault="0094119E" w:rsidP="0094119E">
      <w:pPr>
        <w:pStyle w:val="NoSpacing"/>
      </w:pPr>
    </w:p>
    <w:p w14:paraId="5DA1778B" w14:textId="77777777" w:rsidR="0094119E" w:rsidRDefault="0094119E" w:rsidP="0094119E">
      <w:pPr>
        <w:pStyle w:val="NoSpacing"/>
      </w:pPr>
    </w:p>
    <w:p w14:paraId="1673F1F4" w14:textId="2C2C0FC4" w:rsidR="0094119E" w:rsidRDefault="0094119E" w:rsidP="0094119E">
      <w:pPr>
        <w:pStyle w:val="NoSpacing"/>
      </w:pPr>
      <w:r>
        <w:t>11 June 2014</w:t>
      </w:r>
    </w:p>
    <w:p w14:paraId="3165A9A5" w14:textId="123D8FCE" w:rsidR="00D3350E" w:rsidRDefault="00D3350E" w:rsidP="0094119E">
      <w:pPr>
        <w:pStyle w:val="NoSpacing"/>
      </w:pPr>
      <w:r>
        <w:t xml:space="preserve">  4 September 2020</w:t>
      </w:r>
    </w:p>
    <w:p w14:paraId="7915EB0A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BB037C" w14:textId="77777777" w:rsidR="0094119E" w:rsidRDefault="0094119E" w:rsidP="00920DE3">
      <w:pPr>
        <w:spacing w:after="0" w:line="240" w:lineRule="auto"/>
      </w:pPr>
      <w:r>
        <w:separator/>
      </w:r>
    </w:p>
  </w:endnote>
  <w:endnote w:type="continuationSeparator" w:id="0">
    <w:p w14:paraId="42B8B827" w14:textId="77777777" w:rsidR="0094119E" w:rsidRDefault="009411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C342C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74C457" w14:textId="77777777" w:rsidR="00C009D8" w:rsidRPr="00C009D8" w:rsidRDefault="00C009D8">
    <w:pPr>
      <w:pStyle w:val="Footer"/>
    </w:pPr>
    <w:r>
      <w:t>Copyright I.S.Rogers 9 August 2013</w:t>
    </w:r>
  </w:p>
  <w:p w14:paraId="759CE8B0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32E4B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E6D0D3" w14:textId="77777777" w:rsidR="0094119E" w:rsidRDefault="0094119E" w:rsidP="00920DE3">
      <w:pPr>
        <w:spacing w:after="0" w:line="240" w:lineRule="auto"/>
      </w:pPr>
      <w:r>
        <w:separator/>
      </w:r>
    </w:p>
  </w:footnote>
  <w:footnote w:type="continuationSeparator" w:id="0">
    <w:p w14:paraId="77D82757" w14:textId="77777777" w:rsidR="0094119E" w:rsidRDefault="009411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6C743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7C8E9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703C3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119E"/>
    <w:rsid w:val="00120749"/>
    <w:rsid w:val="00624CAE"/>
    <w:rsid w:val="00920DE3"/>
    <w:rsid w:val="0094119E"/>
    <w:rsid w:val="00C009D8"/>
    <w:rsid w:val="00CF53C8"/>
    <w:rsid w:val="00D3350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661C8"/>
  <w15:docId w15:val="{F8B96DAD-CDFC-430F-8A6E-69961053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2014-06-11T19:55:00Z</dcterms:created>
  <dcterms:modified xsi:type="dcterms:W3CDTF">2020-09-04T22:01:00Z</dcterms:modified>
</cp:coreProperties>
</file>