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57C0" w14:textId="77777777" w:rsidR="007B684A" w:rsidRDefault="007B684A" w:rsidP="007B68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ADELYN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30E344EE" w14:textId="77777777" w:rsidR="007B684A" w:rsidRDefault="007B684A" w:rsidP="007B68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D832AF" w14:textId="77777777" w:rsidR="007B684A" w:rsidRDefault="007B684A" w:rsidP="007B68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1D1D59" w14:textId="77777777" w:rsidR="007B684A" w:rsidRDefault="007B684A" w:rsidP="007B68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May1478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the office of keeper of the vines in the great garden by </w:t>
      </w:r>
      <w:proofErr w:type="gramStart"/>
      <w:r>
        <w:rPr>
          <w:rFonts w:ascii="Times New Roman" w:hAnsi="Times New Roman" w:cs="Times New Roman"/>
          <w:sz w:val="24"/>
          <w:szCs w:val="24"/>
        </w:rPr>
        <w:t>Windsor</w:t>
      </w:r>
      <w:proofErr w:type="gramEnd"/>
    </w:p>
    <w:p w14:paraId="75FB9487" w14:textId="77777777" w:rsidR="007B684A" w:rsidRDefault="007B684A" w:rsidP="007B68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Castle and the house within it.   (C.P.R. 1476-85 p.135)</w:t>
      </w:r>
    </w:p>
    <w:p w14:paraId="4F7DFDE5" w14:textId="77777777" w:rsidR="007B684A" w:rsidRDefault="007B684A" w:rsidP="007B68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8227F6" w14:textId="77777777" w:rsidR="007B684A" w:rsidRDefault="007B684A" w:rsidP="007B68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43E62E" w14:textId="77777777" w:rsidR="007B684A" w:rsidRDefault="007B684A" w:rsidP="007B68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April 2021</w:t>
      </w:r>
    </w:p>
    <w:p w14:paraId="04F8B15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ECFE3" w14:textId="77777777" w:rsidR="007B684A" w:rsidRDefault="007B684A" w:rsidP="009139A6">
      <w:r>
        <w:separator/>
      </w:r>
    </w:p>
  </w:endnote>
  <w:endnote w:type="continuationSeparator" w:id="0">
    <w:p w14:paraId="2CABB20E" w14:textId="77777777" w:rsidR="007B684A" w:rsidRDefault="007B68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29C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BA2E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B1B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93AAA" w14:textId="77777777" w:rsidR="007B684A" w:rsidRDefault="007B684A" w:rsidP="009139A6">
      <w:r>
        <w:separator/>
      </w:r>
    </w:p>
  </w:footnote>
  <w:footnote w:type="continuationSeparator" w:id="0">
    <w:p w14:paraId="6B8865E8" w14:textId="77777777" w:rsidR="007B684A" w:rsidRDefault="007B68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59B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66E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268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4A"/>
    <w:rsid w:val="000666E0"/>
    <w:rsid w:val="002510B7"/>
    <w:rsid w:val="005C130B"/>
    <w:rsid w:val="007B684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E82BD"/>
  <w15:chartTrackingRefBased/>
  <w15:docId w15:val="{AD8EDD9A-8B9A-4778-ACD6-6EF2C945A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2021-04-17T09:33:00Z</dcterms:created>
  <dcterms:modified xsi:type="dcterms:W3CDTF">2021-04-17T09:33:00Z</dcterms:modified>
</cp:coreProperties>
</file>