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2412FE" w14:textId="77777777" w:rsidR="00B1618E" w:rsidRDefault="00B1618E" w:rsidP="00B1618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Clarissa ADELEYN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d.1411)</w:t>
      </w:r>
    </w:p>
    <w:p w14:paraId="1BF98CFE" w14:textId="77777777" w:rsidR="00B1618E" w:rsidRDefault="00B1618E" w:rsidP="00B1618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4FA2A358" w14:textId="77777777" w:rsidR="00B1618E" w:rsidRDefault="00B1618E" w:rsidP="00B1618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D615437" w14:textId="77777777" w:rsidR="00B1618E" w:rsidRDefault="00B1618E" w:rsidP="00B1618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9E89561" w14:textId="77777777" w:rsidR="00B1618E" w:rsidRDefault="00B1618E" w:rsidP="00B1618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Sep.1411</w:t>
      </w:r>
      <w:r>
        <w:rPr>
          <w:rFonts w:ascii="Times New Roman" w:hAnsi="Times New Roman" w:cs="Times New Roman"/>
          <w:sz w:val="24"/>
          <w:szCs w:val="24"/>
        </w:rPr>
        <w:tab/>
        <w:t>She made her Will.</w:t>
      </w:r>
    </w:p>
    <w:p w14:paraId="3AB76415" w14:textId="77777777" w:rsidR="00B1618E" w:rsidRDefault="00B1618E" w:rsidP="00B1618E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p.255)</w:t>
      </w:r>
    </w:p>
    <w:p w14:paraId="28875C29" w14:textId="77777777" w:rsidR="00B1618E" w:rsidRDefault="00B1618E" w:rsidP="00B1618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BE76543" w14:textId="77777777" w:rsidR="00B1618E" w:rsidRDefault="00B1618E" w:rsidP="00B1618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724A969" w14:textId="77777777" w:rsidR="00B1618E" w:rsidRDefault="00B1618E" w:rsidP="00B1618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January 2023</w:t>
      </w:r>
    </w:p>
    <w:p w14:paraId="2A5DAAE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AB218D" w14:textId="77777777" w:rsidR="00B1618E" w:rsidRDefault="00B1618E" w:rsidP="009139A6">
      <w:r>
        <w:separator/>
      </w:r>
    </w:p>
  </w:endnote>
  <w:endnote w:type="continuationSeparator" w:id="0">
    <w:p w14:paraId="2BFA24D7" w14:textId="77777777" w:rsidR="00B1618E" w:rsidRDefault="00B1618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0E2B4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6F249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325B9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72C1E6" w14:textId="77777777" w:rsidR="00B1618E" w:rsidRDefault="00B1618E" w:rsidP="009139A6">
      <w:r>
        <w:separator/>
      </w:r>
    </w:p>
  </w:footnote>
  <w:footnote w:type="continuationSeparator" w:id="0">
    <w:p w14:paraId="2DABB388" w14:textId="77777777" w:rsidR="00B1618E" w:rsidRDefault="00B1618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6F8DD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B7DF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5DD13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18E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1618E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58289C"/>
  <w15:chartTrackingRefBased/>
  <w15:docId w15:val="{FD74C8EC-AC36-4509-BAD0-FA7EB0782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618E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49</Words>
  <Characters>284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2023-03-14T21:49:00Z</dcterms:created>
  <dcterms:modified xsi:type="dcterms:W3CDTF">2023-03-14T21:51:00Z</dcterms:modified>
</cp:coreProperties>
</file>